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00000"/>
  <w:body>
    <w:p w:rsidR="009D71F6" w:rsidRDefault="00395F33">
      <w:r>
        <w:rPr>
          <w:noProof/>
          <w:szCs w:val="20"/>
        </w:rPr>
        <mc:AlternateContent>
          <mc:Choice Requires="wps">
            <w:drawing>
              <wp:anchor distT="0" distB="0" distL="114300" distR="114300" simplePos="0" relativeHeight="251637760" behindDoc="0" locked="0" layoutInCell="1" allowOverlap="1" wp14:anchorId="4C5118D1" wp14:editId="5E31F97E">
                <wp:simplePos x="0" y="0"/>
                <wp:positionH relativeFrom="column">
                  <wp:posOffset>-875030</wp:posOffset>
                </wp:positionH>
                <wp:positionV relativeFrom="paragraph">
                  <wp:posOffset>3418840</wp:posOffset>
                </wp:positionV>
                <wp:extent cx="2445385" cy="5415915"/>
                <wp:effectExtent l="1270" t="0" r="1270" b="0"/>
                <wp:wrapNone/>
                <wp:docPr id="3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41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395F33" w:rsidRDefault="00754DE9" w:rsidP="00754DE9">
                            <w:pPr>
                              <w:pStyle w:val="BodyText"/>
                              <w:numPr>
                                <w:ilvl w:val="0"/>
                                <w:numId w:val="10"/>
                              </w:numPr>
                              <w:rPr>
                                <w:color w:val="FFC000"/>
                              </w:rPr>
                            </w:pPr>
                            <w:r w:rsidRPr="00395F33">
                              <w:rPr>
                                <w:color w:val="FFC000"/>
                              </w:rPr>
                              <w:t>All Tribal members are protected from significant risks to human health and the environment where they live, learn and work;</w:t>
                            </w:r>
                          </w:p>
                          <w:p w:rsidR="00754DE9" w:rsidRPr="00395F33" w:rsidRDefault="00754DE9" w:rsidP="00754DE9">
                            <w:pPr>
                              <w:pStyle w:val="BodyText"/>
                              <w:numPr>
                                <w:ilvl w:val="0"/>
                                <w:numId w:val="10"/>
                              </w:numPr>
                              <w:rPr>
                                <w:color w:val="FFC000"/>
                              </w:rPr>
                            </w:pPr>
                            <w:r w:rsidRPr="00395F33">
                              <w:rPr>
                                <w:color w:val="FFC000"/>
                              </w:rPr>
                              <w:t>Efforts to reduce environmental risk are based on the best available scientific information;</w:t>
                            </w:r>
                          </w:p>
                          <w:p w:rsidR="00754DE9" w:rsidRPr="00395F33" w:rsidRDefault="00754DE9" w:rsidP="00754DE9">
                            <w:pPr>
                              <w:pStyle w:val="BodyText"/>
                              <w:numPr>
                                <w:ilvl w:val="0"/>
                                <w:numId w:val="10"/>
                              </w:numPr>
                              <w:rPr>
                                <w:color w:val="FFC000"/>
                              </w:rPr>
                            </w:pPr>
                            <w:r w:rsidRPr="00395F33">
                              <w:rPr>
                                <w:color w:val="FFC000"/>
                              </w:rPr>
                              <w:t>Federal laws protecting human health and the environment are enforced fairly and effectively;</w:t>
                            </w:r>
                          </w:p>
                          <w:p w:rsidR="00754DE9" w:rsidRPr="00395F33" w:rsidRDefault="00754DE9" w:rsidP="00754DE9">
                            <w:pPr>
                              <w:pStyle w:val="BodyText"/>
                              <w:numPr>
                                <w:ilvl w:val="0"/>
                                <w:numId w:val="10"/>
                              </w:numPr>
                              <w:rPr>
                                <w:color w:val="FFC000"/>
                              </w:rPr>
                            </w:pPr>
                            <w:r w:rsidRPr="00395F33">
                              <w:rPr>
                                <w:color w:val="FFC000"/>
                              </w:rPr>
                              <w:t>Environmental protection is an integral consideration in U.S. policies concerning natural resources, human health, economic growth, energy, transportation, agriculture, industry, and international trade, and these factors are similarly considered in establishing environmental policy;</w:t>
                            </w:r>
                          </w:p>
                          <w:p w:rsidR="00754DE9" w:rsidRPr="00395F33" w:rsidRDefault="00754DE9" w:rsidP="00754DE9">
                            <w:pPr>
                              <w:pStyle w:val="BodyText"/>
                              <w:numPr>
                                <w:ilvl w:val="0"/>
                                <w:numId w:val="10"/>
                              </w:numPr>
                              <w:rPr>
                                <w:color w:val="FFC000"/>
                              </w:rPr>
                            </w:pPr>
                            <w:r w:rsidRPr="00395F33">
                              <w:rPr>
                                <w:color w:val="FFC000"/>
                              </w:rPr>
                              <w:t>All parts of society – communities, individuals, businesses, and state, local and tribal governments – have access to accurate information sufficient to effectively participate in managing human health and environmental risks;</w:t>
                            </w:r>
                          </w:p>
                          <w:p w:rsidR="00754DE9" w:rsidRPr="00395F33" w:rsidRDefault="00754DE9" w:rsidP="00754DE9">
                            <w:pPr>
                              <w:pStyle w:val="BodyText"/>
                              <w:numPr>
                                <w:ilvl w:val="0"/>
                                <w:numId w:val="10"/>
                              </w:numPr>
                              <w:rPr>
                                <w:color w:val="FFC000"/>
                              </w:rPr>
                            </w:pPr>
                            <w:r w:rsidRPr="00395F33">
                              <w:rPr>
                                <w:color w:val="FFC000"/>
                              </w:rPr>
                              <w:t>Environmental protection contributes to making our communities and ecosystems diverse, sustainable and economically productive; and</w:t>
                            </w:r>
                          </w:p>
                          <w:p w:rsidR="00754DE9" w:rsidRPr="00395F33" w:rsidRDefault="00754DE9" w:rsidP="00754DE9">
                            <w:pPr>
                              <w:pStyle w:val="BodyText"/>
                              <w:numPr>
                                <w:ilvl w:val="0"/>
                                <w:numId w:val="10"/>
                              </w:numPr>
                              <w:rPr>
                                <w:color w:val="FFC000"/>
                              </w:rPr>
                            </w:pPr>
                            <w:r w:rsidRPr="00395F33">
                              <w:rPr>
                                <w:color w:val="FFC000"/>
                              </w:rPr>
                              <w:t>The United States plays a leadership role in working with other nations to protect the global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118D1" id="_x0000_t202" coordsize="21600,21600" o:spt="202" path="m,l,21600r21600,l21600,xe">
                <v:stroke joinstyle="miter"/>
                <v:path gradientshapeok="t" o:connecttype="rect"/>
              </v:shapetype>
              <v:shape id="Text Box 7" o:spid="_x0000_s1026" type="#_x0000_t202" style="position:absolute;margin-left:-68.9pt;margin-top:269.2pt;width:192.55pt;height:426.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Hptw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" filled="f" stroked="f">
                <v:textbox>
                  <w:txbxContent>
                    <w:p w:rsidR="009D71F6" w:rsidRPr="00395F33" w:rsidRDefault="00754DE9" w:rsidP="00754DE9">
                      <w:pPr>
                        <w:pStyle w:val="BodyText"/>
                        <w:numPr>
                          <w:ilvl w:val="0"/>
                          <w:numId w:val="10"/>
                        </w:numPr>
                        <w:rPr>
                          <w:color w:val="FFC000"/>
                        </w:rPr>
                      </w:pPr>
                      <w:r w:rsidRPr="00395F33">
                        <w:rPr>
                          <w:color w:val="FFC000"/>
                        </w:rPr>
                        <w:t>All Tribal members are protected from significant risks to human health and the environment where they live, learn and work;</w:t>
                      </w:r>
                    </w:p>
                    <w:p w:rsidR="00754DE9" w:rsidRPr="00395F33" w:rsidRDefault="00754DE9" w:rsidP="00754DE9">
                      <w:pPr>
                        <w:pStyle w:val="BodyText"/>
                        <w:numPr>
                          <w:ilvl w:val="0"/>
                          <w:numId w:val="10"/>
                        </w:numPr>
                        <w:rPr>
                          <w:color w:val="FFC000"/>
                        </w:rPr>
                      </w:pPr>
                      <w:r w:rsidRPr="00395F33">
                        <w:rPr>
                          <w:color w:val="FFC000"/>
                        </w:rPr>
                        <w:t>Efforts to reduce environmental risk are based on the best available scientific information;</w:t>
                      </w:r>
                    </w:p>
                    <w:p w:rsidR="00754DE9" w:rsidRPr="00395F33" w:rsidRDefault="00754DE9" w:rsidP="00754DE9">
                      <w:pPr>
                        <w:pStyle w:val="BodyText"/>
                        <w:numPr>
                          <w:ilvl w:val="0"/>
                          <w:numId w:val="10"/>
                        </w:numPr>
                        <w:rPr>
                          <w:color w:val="FFC000"/>
                        </w:rPr>
                      </w:pPr>
                      <w:r w:rsidRPr="00395F33">
                        <w:rPr>
                          <w:color w:val="FFC000"/>
                        </w:rPr>
                        <w:t>Federal laws protecting human health and the environment are enforced fairly and effectively;</w:t>
                      </w:r>
                    </w:p>
                    <w:p w:rsidR="00754DE9" w:rsidRPr="00395F33" w:rsidRDefault="00754DE9" w:rsidP="00754DE9">
                      <w:pPr>
                        <w:pStyle w:val="BodyText"/>
                        <w:numPr>
                          <w:ilvl w:val="0"/>
                          <w:numId w:val="10"/>
                        </w:numPr>
                        <w:rPr>
                          <w:color w:val="FFC000"/>
                        </w:rPr>
                      </w:pPr>
                      <w:r w:rsidRPr="00395F33">
                        <w:rPr>
                          <w:color w:val="FFC000"/>
                        </w:rPr>
                        <w:t>Environmental protection is an integral consideration in U.S. policies concerning natural resources, human health, economic growth, energy, transportation, agriculture, industry, and international trade, and these factors are similarly considered in establishing environmental policy;</w:t>
                      </w:r>
                    </w:p>
                    <w:p w:rsidR="00754DE9" w:rsidRPr="00395F33" w:rsidRDefault="00754DE9" w:rsidP="00754DE9">
                      <w:pPr>
                        <w:pStyle w:val="BodyText"/>
                        <w:numPr>
                          <w:ilvl w:val="0"/>
                          <w:numId w:val="10"/>
                        </w:numPr>
                        <w:rPr>
                          <w:color w:val="FFC000"/>
                        </w:rPr>
                      </w:pPr>
                      <w:r w:rsidRPr="00395F33">
                        <w:rPr>
                          <w:color w:val="FFC000"/>
                        </w:rPr>
                        <w:t>All parts of society – communities, individuals, businesses, and state, local and tribal governments – have access to accurate information sufficient to effectively participate in managing human health and environmental risks;</w:t>
                      </w:r>
                    </w:p>
                    <w:p w:rsidR="00754DE9" w:rsidRPr="00395F33" w:rsidRDefault="00754DE9" w:rsidP="00754DE9">
                      <w:pPr>
                        <w:pStyle w:val="BodyText"/>
                        <w:numPr>
                          <w:ilvl w:val="0"/>
                          <w:numId w:val="10"/>
                        </w:numPr>
                        <w:rPr>
                          <w:color w:val="FFC000"/>
                        </w:rPr>
                      </w:pPr>
                      <w:r w:rsidRPr="00395F33">
                        <w:rPr>
                          <w:color w:val="FFC000"/>
                        </w:rPr>
                        <w:t>Environmental protection contributes to making our communities and ecosystems diverse, sustainable and economically productive; and</w:t>
                      </w:r>
                    </w:p>
                    <w:p w:rsidR="00754DE9" w:rsidRPr="00395F33" w:rsidRDefault="00754DE9" w:rsidP="00754DE9">
                      <w:pPr>
                        <w:pStyle w:val="BodyText"/>
                        <w:numPr>
                          <w:ilvl w:val="0"/>
                          <w:numId w:val="10"/>
                        </w:numPr>
                        <w:rPr>
                          <w:color w:val="FFC000"/>
                        </w:rPr>
                      </w:pPr>
                      <w:r w:rsidRPr="00395F33">
                        <w:rPr>
                          <w:color w:val="FFC000"/>
                        </w:rPr>
                        <w:t>The United States plays a leadership role in working with other nations to protect the global environment.</w:t>
                      </w:r>
                    </w:p>
                  </w:txbxContent>
                </v:textbox>
              </v:shape>
            </w:pict>
          </mc:Fallback>
        </mc:AlternateContent>
      </w:r>
      <w:r>
        <w:rPr>
          <w:noProof/>
          <w:szCs w:val="20"/>
        </w:rPr>
        <mc:AlternateContent>
          <mc:Choice Requires="wps">
            <w:drawing>
              <wp:anchor distT="0" distB="0" distL="114300" distR="114300" simplePos="0" relativeHeight="251640832" behindDoc="0" locked="0" layoutInCell="1" allowOverlap="1" wp14:anchorId="5FA3ECCF" wp14:editId="2EC0B052">
                <wp:simplePos x="0" y="0"/>
                <wp:positionH relativeFrom="column">
                  <wp:posOffset>2238375</wp:posOffset>
                </wp:positionH>
                <wp:positionV relativeFrom="paragraph">
                  <wp:posOffset>7935595</wp:posOffset>
                </wp:positionV>
                <wp:extent cx="2447925" cy="1013460"/>
                <wp:effectExtent l="0" t="0" r="0" b="0"/>
                <wp:wrapNone/>
                <wp:docPr id="3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A7" w:rsidRPr="00532DA7" w:rsidRDefault="00532DA7" w:rsidP="00AC3FC2">
                            <w:pPr>
                              <w:pStyle w:val="Address"/>
                              <w:rPr>
                                <w:color w:val="FFC000"/>
                                <w:sz w:val="18"/>
                                <w:szCs w:val="18"/>
                              </w:rPr>
                            </w:pPr>
                            <w:r w:rsidRPr="00532DA7">
                              <w:rPr>
                                <w:color w:val="FFC000"/>
                                <w:sz w:val="18"/>
                                <w:szCs w:val="18"/>
                              </w:rPr>
                              <w:t xml:space="preserve">Richard </w:t>
                            </w:r>
                            <w:proofErr w:type="spellStart"/>
                            <w:r w:rsidRPr="00532DA7">
                              <w:rPr>
                                <w:color w:val="FFC000"/>
                                <w:sz w:val="18"/>
                                <w:szCs w:val="18"/>
                              </w:rPr>
                              <w:t>Leasure</w:t>
                            </w:r>
                            <w:proofErr w:type="spellEnd"/>
                            <w:r w:rsidRPr="00532DA7">
                              <w:rPr>
                                <w:color w:val="FFC000"/>
                                <w:sz w:val="18"/>
                                <w:szCs w:val="18"/>
                              </w:rPr>
                              <w:t xml:space="preserve"> </w:t>
                            </w:r>
                          </w:p>
                          <w:p w:rsidR="00532DA7" w:rsidRPr="00532DA7" w:rsidRDefault="00532DA7" w:rsidP="00AC3FC2">
                            <w:pPr>
                              <w:pStyle w:val="Address"/>
                              <w:rPr>
                                <w:color w:val="FFC000"/>
                                <w:sz w:val="18"/>
                                <w:szCs w:val="18"/>
                              </w:rPr>
                            </w:pPr>
                            <w:r w:rsidRPr="00532DA7">
                              <w:rPr>
                                <w:color w:val="FFC000"/>
                                <w:sz w:val="18"/>
                                <w:szCs w:val="18"/>
                              </w:rPr>
                              <w:t>Environmental Protection Program Director</w:t>
                            </w:r>
                          </w:p>
                          <w:p w:rsidR="009D71F6" w:rsidRPr="00532DA7" w:rsidRDefault="008861F6" w:rsidP="00AC3FC2">
                            <w:pPr>
                              <w:pStyle w:val="Address"/>
                              <w:rPr>
                                <w:color w:val="FFC000"/>
                                <w:sz w:val="18"/>
                                <w:szCs w:val="18"/>
                              </w:rPr>
                            </w:pPr>
                            <w:r w:rsidRPr="00532DA7">
                              <w:rPr>
                                <w:color w:val="FFC000"/>
                                <w:sz w:val="18"/>
                                <w:szCs w:val="18"/>
                              </w:rPr>
                              <w:t>P</w:t>
                            </w:r>
                            <w:r w:rsidR="00C013F8" w:rsidRPr="00532DA7">
                              <w:rPr>
                                <w:color w:val="FFC000"/>
                                <w:sz w:val="18"/>
                                <w:szCs w:val="18"/>
                              </w:rPr>
                              <w:t>O</w:t>
                            </w:r>
                            <w:r w:rsidRPr="00532DA7">
                              <w:rPr>
                                <w:color w:val="FFC000"/>
                                <w:sz w:val="18"/>
                                <w:szCs w:val="18"/>
                              </w:rPr>
                              <w:t xml:space="preserve"> Box 1153</w:t>
                            </w:r>
                          </w:p>
                          <w:p w:rsidR="008861F6" w:rsidRPr="00532DA7" w:rsidRDefault="008861F6" w:rsidP="00AC3FC2">
                            <w:pPr>
                              <w:pStyle w:val="Address"/>
                              <w:rPr>
                                <w:color w:val="FFC000"/>
                                <w:sz w:val="18"/>
                                <w:szCs w:val="18"/>
                              </w:rPr>
                            </w:pPr>
                            <w:r w:rsidRPr="00532DA7">
                              <w:rPr>
                                <w:color w:val="FFC000"/>
                                <w:sz w:val="18"/>
                                <w:szCs w:val="18"/>
                              </w:rPr>
                              <w:t>Wagner, SD  57380</w:t>
                            </w:r>
                          </w:p>
                          <w:p w:rsidR="00C013F8" w:rsidRPr="00532DA7" w:rsidRDefault="00C013F8" w:rsidP="00AC3FC2">
                            <w:pPr>
                              <w:pStyle w:val="Address"/>
                              <w:rPr>
                                <w:color w:val="FFC000"/>
                                <w:sz w:val="18"/>
                                <w:szCs w:val="18"/>
                              </w:rPr>
                            </w:pPr>
                          </w:p>
                          <w:p w:rsidR="008861F6" w:rsidRPr="00532DA7" w:rsidRDefault="008861F6" w:rsidP="00AC3FC2">
                            <w:pPr>
                              <w:pStyle w:val="Address"/>
                              <w:rPr>
                                <w:color w:val="FFC000"/>
                                <w:sz w:val="18"/>
                                <w:szCs w:val="18"/>
                              </w:rPr>
                            </w:pPr>
                            <w:r w:rsidRPr="00532DA7">
                              <w:rPr>
                                <w:color w:val="FFC000"/>
                                <w:sz w:val="18"/>
                                <w:szCs w:val="18"/>
                              </w:rPr>
                              <w:t>Phone:  (605) 384-5003</w:t>
                            </w:r>
                          </w:p>
                          <w:p w:rsidR="008861F6" w:rsidRPr="00532DA7" w:rsidRDefault="008861F6" w:rsidP="00AC3FC2">
                            <w:pPr>
                              <w:pStyle w:val="Address"/>
                              <w:rPr>
                                <w:color w:val="FFC000"/>
                                <w:sz w:val="18"/>
                                <w:szCs w:val="18"/>
                              </w:rPr>
                            </w:pPr>
                            <w:r w:rsidRPr="00532DA7">
                              <w:rPr>
                                <w:color w:val="FFC000"/>
                                <w:sz w:val="18"/>
                                <w:szCs w:val="18"/>
                              </w:rPr>
                              <w:t>Fax:  (605) 384-5006</w:t>
                            </w:r>
                          </w:p>
                          <w:p w:rsidR="009D71F6" w:rsidRPr="004A516D" w:rsidRDefault="009D71F6" w:rsidP="00AC3FC2">
                            <w:pPr>
                              <w:pStyle w:val="Address"/>
                            </w:pPr>
                          </w:p>
                          <w:p w:rsidR="009D71F6" w:rsidRPr="004A516D" w:rsidRDefault="009D71F6" w:rsidP="00AC3FC2">
                            <w:pPr>
                              <w:pStyle w:val="Addres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3ECCF" id="Text Box 10" o:spid="_x0000_s1027" type="#_x0000_t202" style="position:absolute;margin-left:176.25pt;margin-top:624.85pt;width:192.75pt;height:7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" filled="f" stroked="f">
                <v:textbox>
                  <w:txbxContent>
                    <w:p w:rsidR="00532DA7" w:rsidRPr="00532DA7" w:rsidRDefault="00532DA7" w:rsidP="00AC3FC2">
                      <w:pPr>
                        <w:pStyle w:val="Address"/>
                        <w:rPr>
                          <w:color w:val="FFC000"/>
                          <w:sz w:val="18"/>
                          <w:szCs w:val="18"/>
                        </w:rPr>
                      </w:pPr>
                      <w:r w:rsidRPr="00532DA7">
                        <w:rPr>
                          <w:color w:val="FFC000"/>
                          <w:sz w:val="18"/>
                          <w:szCs w:val="18"/>
                        </w:rPr>
                        <w:t xml:space="preserve">Richard </w:t>
                      </w:r>
                      <w:proofErr w:type="spellStart"/>
                      <w:r w:rsidRPr="00532DA7">
                        <w:rPr>
                          <w:color w:val="FFC000"/>
                          <w:sz w:val="18"/>
                          <w:szCs w:val="18"/>
                        </w:rPr>
                        <w:t>Leasure</w:t>
                      </w:r>
                      <w:proofErr w:type="spellEnd"/>
                      <w:r w:rsidRPr="00532DA7">
                        <w:rPr>
                          <w:color w:val="FFC000"/>
                          <w:sz w:val="18"/>
                          <w:szCs w:val="18"/>
                        </w:rPr>
                        <w:t xml:space="preserve"> </w:t>
                      </w:r>
                    </w:p>
                    <w:p w:rsidR="00532DA7" w:rsidRPr="00532DA7" w:rsidRDefault="00532DA7" w:rsidP="00AC3FC2">
                      <w:pPr>
                        <w:pStyle w:val="Address"/>
                        <w:rPr>
                          <w:color w:val="FFC000"/>
                          <w:sz w:val="18"/>
                          <w:szCs w:val="18"/>
                        </w:rPr>
                      </w:pPr>
                      <w:r w:rsidRPr="00532DA7">
                        <w:rPr>
                          <w:color w:val="FFC000"/>
                          <w:sz w:val="18"/>
                          <w:szCs w:val="18"/>
                        </w:rPr>
                        <w:t>Environmental Protection Program Director</w:t>
                      </w:r>
                    </w:p>
                    <w:p w:rsidR="009D71F6" w:rsidRPr="00532DA7" w:rsidRDefault="008861F6" w:rsidP="00AC3FC2">
                      <w:pPr>
                        <w:pStyle w:val="Address"/>
                        <w:rPr>
                          <w:color w:val="FFC000"/>
                          <w:sz w:val="18"/>
                          <w:szCs w:val="18"/>
                        </w:rPr>
                      </w:pPr>
                      <w:r w:rsidRPr="00532DA7">
                        <w:rPr>
                          <w:color w:val="FFC000"/>
                          <w:sz w:val="18"/>
                          <w:szCs w:val="18"/>
                        </w:rPr>
                        <w:t>P</w:t>
                      </w:r>
                      <w:r w:rsidR="00C013F8" w:rsidRPr="00532DA7">
                        <w:rPr>
                          <w:color w:val="FFC000"/>
                          <w:sz w:val="18"/>
                          <w:szCs w:val="18"/>
                        </w:rPr>
                        <w:t>O</w:t>
                      </w:r>
                      <w:r w:rsidRPr="00532DA7">
                        <w:rPr>
                          <w:color w:val="FFC000"/>
                          <w:sz w:val="18"/>
                          <w:szCs w:val="18"/>
                        </w:rPr>
                        <w:t xml:space="preserve"> Box 1153</w:t>
                      </w:r>
                    </w:p>
                    <w:p w:rsidR="008861F6" w:rsidRPr="00532DA7" w:rsidRDefault="008861F6" w:rsidP="00AC3FC2">
                      <w:pPr>
                        <w:pStyle w:val="Address"/>
                        <w:rPr>
                          <w:color w:val="FFC000"/>
                          <w:sz w:val="18"/>
                          <w:szCs w:val="18"/>
                        </w:rPr>
                      </w:pPr>
                      <w:r w:rsidRPr="00532DA7">
                        <w:rPr>
                          <w:color w:val="FFC000"/>
                          <w:sz w:val="18"/>
                          <w:szCs w:val="18"/>
                        </w:rPr>
                        <w:t>Wagner, SD  57380</w:t>
                      </w:r>
                    </w:p>
                    <w:p w:rsidR="00C013F8" w:rsidRPr="00532DA7" w:rsidRDefault="00C013F8" w:rsidP="00AC3FC2">
                      <w:pPr>
                        <w:pStyle w:val="Address"/>
                        <w:rPr>
                          <w:color w:val="FFC000"/>
                          <w:sz w:val="18"/>
                          <w:szCs w:val="18"/>
                        </w:rPr>
                      </w:pPr>
                    </w:p>
                    <w:p w:rsidR="008861F6" w:rsidRPr="00532DA7" w:rsidRDefault="008861F6" w:rsidP="00AC3FC2">
                      <w:pPr>
                        <w:pStyle w:val="Address"/>
                        <w:rPr>
                          <w:color w:val="FFC000"/>
                          <w:sz w:val="18"/>
                          <w:szCs w:val="18"/>
                        </w:rPr>
                      </w:pPr>
                      <w:r w:rsidRPr="00532DA7">
                        <w:rPr>
                          <w:color w:val="FFC000"/>
                          <w:sz w:val="18"/>
                          <w:szCs w:val="18"/>
                        </w:rPr>
                        <w:t>Phone:  (605) 384-5003</w:t>
                      </w:r>
                    </w:p>
                    <w:p w:rsidR="008861F6" w:rsidRPr="00532DA7" w:rsidRDefault="008861F6" w:rsidP="00AC3FC2">
                      <w:pPr>
                        <w:pStyle w:val="Address"/>
                        <w:rPr>
                          <w:color w:val="FFC000"/>
                          <w:sz w:val="18"/>
                          <w:szCs w:val="18"/>
                        </w:rPr>
                      </w:pPr>
                      <w:r w:rsidRPr="00532DA7">
                        <w:rPr>
                          <w:color w:val="FFC000"/>
                          <w:sz w:val="18"/>
                          <w:szCs w:val="18"/>
                        </w:rPr>
                        <w:t>Fax:  (605) 384-5006</w:t>
                      </w:r>
                    </w:p>
                    <w:p w:rsidR="009D71F6" w:rsidRPr="004A516D" w:rsidRDefault="009D71F6" w:rsidP="00AC3FC2">
                      <w:pPr>
                        <w:pStyle w:val="Address"/>
                      </w:pPr>
                    </w:p>
                    <w:p w:rsidR="009D71F6" w:rsidRPr="004A516D" w:rsidRDefault="009D71F6" w:rsidP="00AC3FC2">
                      <w:pPr>
                        <w:pStyle w:val="Address"/>
                      </w:pPr>
                    </w:p>
                  </w:txbxContent>
                </v:textbox>
              </v:shape>
            </w:pict>
          </mc:Fallback>
        </mc:AlternateContent>
      </w:r>
      <w:r>
        <w:rPr>
          <w:noProof/>
          <w:szCs w:val="20"/>
        </w:rPr>
        <mc:AlternateContent>
          <mc:Choice Requires="wps">
            <w:drawing>
              <wp:anchor distT="0" distB="0" distL="114300" distR="114300" simplePos="0" relativeHeight="251641856" behindDoc="0" locked="0" layoutInCell="1" allowOverlap="1" wp14:anchorId="3138FB94" wp14:editId="721822AC">
                <wp:simplePos x="0" y="0"/>
                <wp:positionH relativeFrom="column">
                  <wp:posOffset>1765935</wp:posOffset>
                </wp:positionH>
                <wp:positionV relativeFrom="paragraph">
                  <wp:posOffset>7090410</wp:posOffset>
                </wp:positionV>
                <wp:extent cx="4487545" cy="745490"/>
                <wp:effectExtent l="3810" t="3810" r="4445" b="3175"/>
                <wp:wrapNone/>
                <wp:docPr id="3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8861F6" w:rsidRDefault="008861F6" w:rsidP="00AC3FC2">
                            <w:pPr>
                              <w:pStyle w:val="INSERTCOMPANYNAMEHERE"/>
                              <w:rPr>
                                <w:sz w:val="32"/>
                                <w:szCs w:val="32"/>
                              </w:rPr>
                            </w:pPr>
                            <w:r w:rsidRPr="008861F6">
                              <w:rPr>
                                <w:sz w:val="32"/>
                                <w:szCs w:val="32"/>
                              </w:rPr>
                              <w:t xml:space="preserve">YST – ENVIRONMENTAL </w:t>
                            </w:r>
                            <w:r w:rsidR="00D803C4">
                              <w:rPr>
                                <w:sz w:val="32"/>
                                <w:szCs w:val="32"/>
                              </w:rPr>
                              <w:t xml:space="preserve">PROTECTION </w:t>
                            </w:r>
                            <w:r w:rsidRPr="008861F6">
                              <w:rPr>
                                <w:sz w:val="32"/>
                                <w:szCs w:val="32"/>
                              </w:rPr>
                              <w:t>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FB94" id="Text Box 11" o:spid="_x0000_s1028" type="#_x0000_t202" style="position:absolute;margin-left:139.05pt;margin-top:558.3pt;width:353.35pt;height:5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AvA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" filled="f" stroked="f">
                <v:textbox>
                  <w:txbxContent>
                    <w:p w:rsidR="009D71F6" w:rsidRPr="008861F6" w:rsidRDefault="008861F6" w:rsidP="00AC3FC2">
                      <w:pPr>
                        <w:pStyle w:val="INSERTCOMPANYNAMEHERE"/>
                        <w:rPr>
                          <w:sz w:val="32"/>
                          <w:szCs w:val="32"/>
                        </w:rPr>
                      </w:pPr>
                      <w:r w:rsidRPr="008861F6">
                        <w:rPr>
                          <w:sz w:val="32"/>
                          <w:szCs w:val="32"/>
                        </w:rPr>
                        <w:t xml:space="preserve">YST – ENVIRONMENTAL </w:t>
                      </w:r>
                      <w:r w:rsidR="00D803C4">
                        <w:rPr>
                          <w:sz w:val="32"/>
                          <w:szCs w:val="32"/>
                        </w:rPr>
                        <w:t xml:space="preserve">PROTECTION </w:t>
                      </w:r>
                      <w:r w:rsidRPr="008861F6">
                        <w:rPr>
                          <w:sz w:val="32"/>
                          <w:szCs w:val="32"/>
                        </w:rPr>
                        <w:t>PROGRAM</w:t>
                      </w:r>
                    </w:p>
                  </w:txbxContent>
                </v:textbox>
              </v:shape>
            </w:pict>
          </mc:Fallback>
        </mc:AlternateContent>
      </w:r>
      <w:r>
        <w:rPr>
          <w:noProof/>
          <w:szCs w:val="20"/>
        </w:rPr>
        <mc:AlternateContent>
          <mc:Choice Requires="wps">
            <w:drawing>
              <wp:anchor distT="0" distB="0" distL="114300" distR="114300" simplePos="0" relativeHeight="251634688" behindDoc="0" locked="0" layoutInCell="1" allowOverlap="1" wp14:anchorId="22F70C62" wp14:editId="7AA2D4A7">
                <wp:simplePos x="0" y="0"/>
                <wp:positionH relativeFrom="column">
                  <wp:posOffset>1994535</wp:posOffset>
                </wp:positionH>
                <wp:positionV relativeFrom="paragraph">
                  <wp:posOffset>2276475</wp:posOffset>
                </wp:positionV>
                <wp:extent cx="3886200" cy="4800600"/>
                <wp:effectExtent l="3810" t="0" r="0" b="0"/>
                <wp:wrapNone/>
                <wp:docPr id="3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Default="004221FE" w:rsidP="004221FE">
                            <w:pPr>
                              <w:pStyle w:val="BodyText01"/>
                              <w:jc w:val="center"/>
                              <w:rPr>
                                <w:b/>
                                <w:color w:val="0000FF"/>
                                <w:u w:val="single"/>
                              </w:rPr>
                            </w:pPr>
                            <w:r w:rsidRPr="004221FE">
                              <w:rPr>
                                <w:b/>
                                <w:color w:val="0000FF"/>
                                <w:u w:val="single"/>
                              </w:rPr>
                              <w:t>Winter Fire Safety</w:t>
                            </w:r>
                          </w:p>
                          <w:p w:rsidR="004221FE" w:rsidRDefault="004221FE" w:rsidP="004221FE">
                            <w:pPr>
                              <w:pStyle w:val="BodyText01"/>
                              <w:rPr>
                                <w:i/>
                                <w:color w:val="FF0000"/>
                              </w:rPr>
                            </w:pPr>
                            <w:r w:rsidRPr="00A85D51">
                              <w:rPr>
                                <w:i/>
                                <w:color w:val="FF0000"/>
                              </w:rPr>
                              <w:t>With propane costs skyrocketing this</w:t>
                            </w:r>
                            <w:r w:rsidRPr="004221FE">
                              <w:rPr>
                                <w:i/>
                                <w:color w:val="FF0000"/>
                              </w:rPr>
                              <w:t xml:space="preserve"> year, more and more people are depending on space h</w:t>
                            </w:r>
                            <w:r>
                              <w:rPr>
                                <w:i/>
                                <w:color w:val="FF0000"/>
                              </w:rPr>
                              <w:t xml:space="preserve">eaters, wood stoves and kerosene heaters to get through these harsh winter months.  </w:t>
                            </w:r>
                            <w:r w:rsidRPr="004221FE">
                              <w:rPr>
                                <w:i/>
                                <w:color w:val="FF0000"/>
                              </w:rPr>
                              <w:t xml:space="preserve"> </w:t>
                            </w:r>
                            <w:r w:rsidRPr="00097A94">
                              <w:rPr>
                                <w:b/>
                                <w:i/>
                                <w:color w:val="FF0000"/>
                                <w:u w:val="single"/>
                              </w:rPr>
                              <w:t>Please take every safety precaution necessary while using these types of heating tools.</w:t>
                            </w:r>
                          </w:p>
                          <w:p w:rsidR="00097A94" w:rsidRPr="004221FE" w:rsidRDefault="00097A94" w:rsidP="004221FE">
                            <w:pPr>
                              <w:pStyle w:val="BodyText01"/>
                              <w:rPr>
                                <w:i/>
                                <w:color w:val="FF0000"/>
                              </w:rPr>
                            </w:pPr>
                          </w:p>
                          <w:p w:rsidR="009D71F6" w:rsidRPr="003B752A" w:rsidRDefault="004221FE" w:rsidP="004221FE">
                            <w:pPr>
                              <w:pStyle w:val="BodyText01"/>
                              <w:numPr>
                                <w:ilvl w:val="0"/>
                                <w:numId w:val="11"/>
                              </w:numPr>
                              <w:rPr>
                                <w:sz w:val="18"/>
                                <w:szCs w:val="18"/>
                              </w:rPr>
                            </w:pPr>
                            <w:r w:rsidRPr="003B752A">
                              <w:rPr>
                                <w:sz w:val="18"/>
                                <w:szCs w:val="18"/>
                              </w:rPr>
                              <w:t>Safety around heating equipment and appliances is an important first step in reducing the threat of fire.  Keep children and loose clothing at a safe distance.</w:t>
                            </w:r>
                          </w:p>
                          <w:p w:rsidR="004221FE" w:rsidRPr="00097A94" w:rsidRDefault="00262A3A" w:rsidP="004221FE">
                            <w:pPr>
                              <w:pStyle w:val="BodyText01"/>
                              <w:numPr>
                                <w:ilvl w:val="0"/>
                                <w:numId w:val="11"/>
                              </w:numPr>
                              <w:rPr>
                                <w:b/>
                                <w:color w:val="FF0000"/>
                                <w:sz w:val="18"/>
                                <w:szCs w:val="18"/>
                              </w:rPr>
                            </w:pPr>
                            <w:r w:rsidRPr="00097A94">
                              <w:rPr>
                                <w:b/>
                                <w:color w:val="FF0000"/>
                                <w:sz w:val="18"/>
                                <w:szCs w:val="18"/>
                              </w:rPr>
                              <w:t>Use a yardstick to measure the distance between heating equipment and combustible material.  Unless you have three feet of clearance, you are at risk.</w:t>
                            </w:r>
                          </w:p>
                          <w:p w:rsidR="00262A3A" w:rsidRPr="003B752A" w:rsidRDefault="00262A3A" w:rsidP="004221FE">
                            <w:pPr>
                              <w:pStyle w:val="BodyText01"/>
                              <w:numPr>
                                <w:ilvl w:val="0"/>
                                <w:numId w:val="11"/>
                              </w:numPr>
                              <w:rPr>
                                <w:sz w:val="18"/>
                                <w:szCs w:val="18"/>
                              </w:rPr>
                            </w:pPr>
                            <w:r w:rsidRPr="003B752A">
                              <w:rPr>
                                <w:sz w:val="18"/>
                                <w:szCs w:val="18"/>
                              </w:rPr>
                              <w:t>Always turn off portable heating appliances when leaving home or retiring for the evening.  Be sure the fire in the fireplace is out before going to bed.</w:t>
                            </w:r>
                          </w:p>
                          <w:p w:rsidR="00B64B5C" w:rsidRPr="003B752A" w:rsidRDefault="00B64B5C" w:rsidP="004221FE">
                            <w:pPr>
                              <w:pStyle w:val="BodyText01"/>
                              <w:numPr>
                                <w:ilvl w:val="0"/>
                                <w:numId w:val="11"/>
                              </w:numPr>
                              <w:rPr>
                                <w:sz w:val="18"/>
                                <w:szCs w:val="18"/>
                              </w:rPr>
                            </w:pPr>
                            <w:r w:rsidRPr="003B752A">
                              <w:rPr>
                                <w:sz w:val="18"/>
                                <w:szCs w:val="18"/>
                              </w:rPr>
                              <w:t>Install smoke detectors on every level of your home, including the basement, and test them monthly.</w:t>
                            </w:r>
                          </w:p>
                          <w:p w:rsidR="00B64B5C" w:rsidRPr="003B752A" w:rsidRDefault="00B64B5C" w:rsidP="00B64B5C">
                            <w:pPr>
                              <w:pStyle w:val="BodyText01"/>
                              <w:numPr>
                                <w:ilvl w:val="0"/>
                                <w:numId w:val="11"/>
                              </w:numPr>
                              <w:rPr>
                                <w:sz w:val="18"/>
                                <w:szCs w:val="18"/>
                              </w:rPr>
                            </w:pPr>
                            <w:r w:rsidRPr="003B752A">
                              <w:rPr>
                                <w:sz w:val="18"/>
                                <w:szCs w:val="18"/>
                              </w:rPr>
                              <w:t>If you smell gas in your home, contact your local utility company or qualified professional heating contractor and follow their advice.</w:t>
                            </w:r>
                          </w:p>
                          <w:p w:rsidR="00B64B5C" w:rsidRDefault="00B64B5C" w:rsidP="00B64B5C">
                            <w:pPr>
                              <w:pStyle w:val="BodyText01"/>
                              <w:ind w:left="720"/>
                            </w:pPr>
                          </w:p>
                          <w:p w:rsidR="00B64B5C" w:rsidRDefault="00B64B5C" w:rsidP="00B64B5C">
                            <w:pPr>
                              <w:pStyle w:val="BodyText01"/>
                              <w:ind w:left="720"/>
                              <w:jc w:val="center"/>
                              <w:rPr>
                                <w:b/>
                                <w:color w:val="0000FF"/>
                                <w:u w:val="single"/>
                              </w:rPr>
                            </w:pPr>
                            <w:r w:rsidRPr="00B64B5C">
                              <w:rPr>
                                <w:b/>
                                <w:color w:val="0000FF"/>
                                <w:u w:val="single"/>
                              </w:rPr>
                              <w:t>Candle Burning Safety Tips</w:t>
                            </w:r>
                          </w:p>
                          <w:p w:rsidR="00B64B5C" w:rsidRPr="003B752A" w:rsidRDefault="00B64B5C" w:rsidP="00A85D51">
                            <w:pPr>
                              <w:pStyle w:val="BodyText01"/>
                              <w:numPr>
                                <w:ilvl w:val="0"/>
                                <w:numId w:val="11"/>
                              </w:numPr>
                              <w:rPr>
                                <w:color w:val="auto"/>
                                <w:sz w:val="18"/>
                                <w:szCs w:val="18"/>
                              </w:rPr>
                            </w:pPr>
                            <w:r w:rsidRPr="003B752A">
                              <w:rPr>
                                <w:color w:val="auto"/>
                                <w:sz w:val="18"/>
                                <w:szCs w:val="18"/>
                              </w:rPr>
                              <w:t>Place candles on a secure surface in sturdy noncombustible holders that won’t tip over.</w:t>
                            </w:r>
                          </w:p>
                          <w:p w:rsidR="00B64B5C" w:rsidRPr="003B752A" w:rsidRDefault="00B64B5C" w:rsidP="00B64B5C">
                            <w:pPr>
                              <w:pStyle w:val="BodyText01"/>
                              <w:numPr>
                                <w:ilvl w:val="0"/>
                                <w:numId w:val="11"/>
                              </w:numPr>
                              <w:rPr>
                                <w:color w:val="auto"/>
                                <w:sz w:val="18"/>
                                <w:szCs w:val="18"/>
                              </w:rPr>
                            </w:pPr>
                            <w:r w:rsidRPr="003B752A">
                              <w:rPr>
                                <w:color w:val="auto"/>
                                <w:sz w:val="18"/>
                                <w:szCs w:val="18"/>
                              </w:rPr>
                              <w:t xml:space="preserve">Keep candles away from </w:t>
                            </w:r>
                            <w:r w:rsidR="003B752A" w:rsidRPr="003B752A">
                              <w:rPr>
                                <w:color w:val="auto"/>
                                <w:sz w:val="18"/>
                                <w:szCs w:val="18"/>
                              </w:rPr>
                              <w:t>children and pets.  Candles should be out of children’s reach.</w:t>
                            </w:r>
                          </w:p>
                          <w:p w:rsidR="003B752A" w:rsidRPr="003B752A" w:rsidRDefault="003B752A" w:rsidP="00B64B5C">
                            <w:pPr>
                              <w:pStyle w:val="BodyText01"/>
                              <w:numPr>
                                <w:ilvl w:val="0"/>
                                <w:numId w:val="11"/>
                              </w:numPr>
                              <w:rPr>
                                <w:color w:val="auto"/>
                                <w:sz w:val="18"/>
                                <w:szCs w:val="18"/>
                              </w:rPr>
                            </w:pPr>
                            <w:r w:rsidRPr="003B752A">
                              <w:rPr>
                                <w:color w:val="auto"/>
                                <w:sz w:val="18"/>
                                <w:szCs w:val="18"/>
                              </w:rPr>
                              <w:t xml:space="preserve">Keep candles away from combustible items such as curtains, books, and paper.  </w:t>
                            </w:r>
                            <w:r w:rsidRPr="003B752A">
                              <w:rPr>
                                <w:b/>
                                <w:color w:val="FF0000"/>
                                <w:sz w:val="18"/>
                                <w:szCs w:val="18"/>
                                <w:u w:val="single"/>
                              </w:rPr>
                              <w:t>Remember the three foot rule!</w:t>
                            </w:r>
                          </w:p>
                          <w:p w:rsidR="003B752A" w:rsidRPr="003B752A" w:rsidRDefault="003B752A" w:rsidP="00B64B5C">
                            <w:pPr>
                              <w:pStyle w:val="BodyText01"/>
                              <w:numPr>
                                <w:ilvl w:val="0"/>
                                <w:numId w:val="11"/>
                              </w:numPr>
                              <w:rPr>
                                <w:color w:val="auto"/>
                                <w:sz w:val="18"/>
                                <w:szCs w:val="18"/>
                              </w:rPr>
                            </w:pPr>
                            <w:r w:rsidRPr="003B752A">
                              <w:rPr>
                                <w:color w:val="auto"/>
                                <w:sz w:val="18"/>
                                <w:szCs w:val="18"/>
                              </w:rPr>
                              <w:t>Remember to extinguish candles when leaving the room or going to sleep.  Never leave children or pets unattended in a room with a lit candle.</w:t>
                            </w:r>
                          </w:p>
                          <w:p w:rsidR="003B752A" w:rsidRPr="003B752A" w:rsidRDefault="003B752A" w:rsidP="00B64B5C">
                            <w:pPr>
                              <w:pStyle w:val="BodyText01"/>
                              <w:numPr>
                                <w:ilvl w:val="0"/>
                                <w:numId w:val="11"/>
                              </w:numPr>
                              <w:rPr>
                                <w:color w:val="auto"/>
                                <w:sz w:val="18"/>
                                <w:szCs w:val="18"/>
                              </w:rPr>
                            </w:pPr>
                            <w:r w:rsidRPr="003B752A">
                              <w:rPr>
                                <w:color w:val="auto"/>
                                <w:sz w:val="18"/>
                                <w:szCs w:val="18"/>
                              </w:rPr>
                              <w:t>Keep candles away from flammable liquids.  Do not use a candle f</w:t>
                            </w:r>
                            <w:r w:rsidR="00097A94">
                              <w:rPr>
                                <w:color w:val="auto"/>
                                <w:sz w:val="18"/>
                                <w:szCs w:val="18"/>
                              </w:rPr>
                              <w:t>or light when fueling a kerosene</w:t>
                            </w:r>
                            <w:r w:rsidRPr="003B752A">
                              <w:rPr>
                                <w:color w:val="auto"/>
                                <w:sz w:val="18"/>
                                <w:szCs w:val="18"/>
                              </w:rPr>
                              <w:t xml:space="preserve"> heater or lantern.  </w:t>
                            </w:r>
                          </w:p>
                          <w:p w:rsidR="00B64B5C" w:rsidRDefault="00B64B5C" w:rsidP="00B64B5C">
                            <w:pPr>
                              <w:pStyle w:val="BodyText01"/>
                            </w:pPr>
                          </w:p>
                          <w:p w:rsidR="009D71F6" w:rsidRPr="005168AF" w:rsidRDefault="009D71F6" w:rsidP="00AC3FC2">
                            <w:pPr>
                              <w:pStyle w:val="BodyText01"/>
                              <w:rPr>
                                <w:color w:val="1C375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0C62" id="Text Box 4" o:spid="_x0000_s1029" type="#_x0000_t202" style="position:absolute;margin-left:157.05pt;margin-top:179.25pt;width:306pt;height:37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9HuQIAAMM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" filled="f" stroked="f">
                <v:textbox>
                  <w:txbxContent>
                    <w:p w:rsidR="009D71F6" w:rsidRDefault="004221FE" w:rsidP="004221FE">
                      <w:pPr>
                        <w:pStyle w:val="BodyText01"/>
                        <w:jc w:val="center"/>
                        <w:rPr>
                          <w:b/>
                          <w:color w:val="0000FF"/>
                          <w:u w:val="single"/>
                        </w:rPr>
                      </w:pPr>
                      <w:r w:rsidRPr="004221FE">
                        <w:rPr>
                          <w:b/>
                          <w:color w:val="0000FF"/>
                          <w:u w:val="single"/>
                        </w:rPr>
                        <w:t>Winter Fire Safety</w:t>
                      </w:r>
                    </w:p>
                    <w:p w:rsidR="004221FE" w:rsidRDefault="004221FE" w:rsidP="004221FE">
                      <w:pPr>
                        <w:pStyle w:val="BodyText01"/>
                        <w:rPr>
                          <w:i/>
                          <w:color w:val="FF0000"/>
                        </w:rPr>
                      </w:pPr>
                      <w:r w:rsidRPr="00A85D51">
                        <w:rPr>
                          <w:i/>
                          <w:color w:val="FF0000"/>
                        </w:rPr>
                        <w:t>With propane costs skyrocketing this</w:t>
                      </w:r>
                      <w:r w:rsidRPr="004221FE">
                        <w:rPr>
                          <w:i/>
                          <w:color w:val="FF0000"/>
                        </w:rPr>
                        <w:t xml:space="preserve"> year, more and more people are depending on space h</w:t>
                      </w:r>
                      <w:r>
                        <w:rPr>
                          <w:i/>
                          <w:color w:val="FF0000"/>
                        </w:rPr>
                        <w:t xml:space="preserve">eaters, wood stoves and kerosene heaters to get through these harsh winter months.  </w:t>
                      </w:r>
                      <w:r w:rsidRPr="004221FE">
                        <w:rPr>
                          <w:i/>
                          <w:color w:val="FF0000"/>
                        </w:rPr>
                        <w:t xml:space="preserve"> </w:t>
                      </w:r>
                      <w:r w:rsidRPr="00097A94">
                        <w:rPr>
                          <w:b/>
                          <w:i/>
                          <w:color w:val="FF0000"/>
                          <w:u w:val="single"/>
                        </w:rPr>
                        <w:t>Please take every safety precaution necessary while using these types of heating tools.</w:t>
                      </w:r>
                    </w:p>
                    <w:p w:rsidR="00097A94" w:rsidRPr="004221FE" w:rsidRDefault="00097A94" w:rsidP="004221FE">
                      <w:pPr>
                        <w:pStyle w:val="BodyText01"/>
                        <w:rPr>
                          <w:i/>
                          <w:color w:val="FF0000"/>
                        </w:rPr>
                      </w:pPr>
                    </w:p>
                    <w:p w:rsidR="009D71F6" w:rsidRPr="003B752A" w:rsidRDefault="004221FE" w:rsidP="004221FE">
                      <w:pPr>
                        <w:pStyle w:val="BodyText01"/>
                        <w:numPr>
                          <w:ilvl w:val="0"/>
                          <w:numId w:val="11"/>
                        </w:numPr>
                        <w:rPr>
                          <w:sz w:val="18"/>
                          <w:szCs w:val="18"/>
                        </w:rPr>
                      </w:pPr>
                      <w:r w:rsidRPr="003B752A">
                        <w:rPr>
                          <w:sz w:val="18"/>
                          <w:szCs w:val="18"/>
                        </w:rPr>
                        <w:t>Safety around heating equipment and appliances is an important first step in reducing the threat of fire.  Keep children and loose clothing at a safe distance.</w:t>
                      </w:r>
                    </w:p>
                    <w:p w:rsidR="004221FE" w:rsidRPr="00097A94" w:rsidRDefault="00262A3A" w:rsidP="004221FE">
                      <w:pPr>
                        <w:pStyle w:val="BodyText01"/>
                        <w:numPr>
                          <w:ilvl w:val="0"/>
                          <w:numId w:val="11"/>
                        </w:numPr>
                        <w:rPr>
                          <w:b/>
                          <w:color w:val="FF0000"/>
                          <w:sz w:val="18"/>
                          <w:szCs w:val="18"/>
                        </w:rPr>
                      </w:pPr>
                      <w:r w:rsidRPr="00097A94">
                        <w:rPr>
                          <w:b/>
                          <w:color w:val="FF0000"/>
                          <w:sz w:val="18"/>
                          <w:szCs w:val="18"/>
                        </w:rPr>
                        <w:t>Use a yardstick to measure the distance between heating equipment and combustible material.  Unless you have three feet of clearance, you are at risk.</w:t>
                      </w:r>
                    </w:p>
                    <w:p w:rsidR="00262A3A" w:rsidRPr="003B752A" w:rsidRDefault="00262A3A" w:rsidP="004221FE">
                      <w:pPr>
                        <w:pStyle w:val="BodyText01"/>
                        <w:numPr>
                          <w:ilvl w:val="0"/>
                          <w:numId w:val="11"/>
                        </w:numPr>
                        <w:rPr>
                          <w:sz w:val="18"/>
                          <w:szCs w:val="18"/>
                        </w:rPr>
                      </w:pPr>
                      <w:r w:rsidRPr="003B752A">
                        <w:rPr>
                          <w:sz w:val="18"/>
                          <w:szCs w:val="18"/>
                        </w:rPr>
                        <w:t>Always turn off portable heating appliances when leaving home or retiring for the evening.  Be sure the fire in the fireplace is out before going to bed.</w:t>
                      </w:r>
                    </w:p>
                    <w:p w:rsidR="00B64B5C" w:rsidRPr="003B752A" w:rsidRDefault="00B64B5C" w:rsidP="004221FE">
                      <w:pPr>
                        <w:pStyle w:val="BodyText01"/>
                        <w:numPr>
                          <w:ilvl w:val="0"/>
                          <w:numId w:val="11"/>
                        </w:numPr>
                        <w:rPr>
                          <w:sz w:val="18"/>
                          <w:szCs w:val="18"/>
                        </w:rPr>
                      </w:pPr>
                      <w:r w:rsidRPr="003B752A">
                        <w:rPr>
                          <w:sz w:val="18"/>
                          <w:szCs w:val="18"/>
                        </w:rPr>
                        <w:t>Install smoke detectors on every level of your home, including the basement, and test them monthly.</w:t>
                      </w:r>
                    </w:p>
                    <w:p w:rsidR="00B64B5C" w:rsidRPr="003B752A" w:rsidRDefault="00B64B5C" w:rsidP="00B64B5C">
                      <w:pPr>
                        <w:pStyle w:val="BodyText01"/>
                        <w:numPr>
                          <w:ilvl w:val="0"/>
                          <w:numId w:val="11"/>
                        </w:numPr>
                        <w:rPr>
                          <w:sz w:val="18"/>
                          <w:szCs w:val="18"/>
                        </w:rPr>
                      </w:pPr>
                      <w:r w:rsidRPr="003B752A">
                        <w:rPr>
                          <w:sz w:val="18"/>
                          <w:szCs w:val="18"/>
                        </w:rPr>
                        <w:t>If you smell gas in your home, contact your local utility company or qualified professional heating contractor and follow their advice.</w:t>
                      </w:r>
                    </w:p>
                    <w:p w:rsidR="00B64B5C" w:rsidRDefault="00B64B5C" w:rsidP="00B64B5C">
                      <w:pPr>
                        <w:pStyle w:val="BodyText01"/>
                        <w:ind w:left="720"/>
                      </w:pPr>
                    </w:p>
                    <w:p w:rsidR="00B64B5C" w:rsidRDefault="00B64B5C" w:rsidP="00B64B5C">
                      <w:pPr>
                        <w:pStyle w:val="BodyText01"/>
                        <w:ind w:left="720"/>
                        <w:jc w:val="center"/>
                        <w:rPr>
                          <w:b/>
                          <w:color w:val="0000FF"/>
                          <w:u w:val="single"/>
                        </w:rPr>
                      </w:pPr>
                      <w:r w:rsidRPr="00B64B5C">
                        <w:rPr>
                          <w:b/>
                          <w:color w:val="0000FF"/>
                          <w:u w:val="single"/>
                        </w:rPr>
                        <w:t>Candle Burning Safety Tips</w:t>
                      </w:r>
                    </w:p>
                    <w:p w:rsidR="00B64B5C" w:rsidRPr="003B752A" w:rsidRDefault="00B64B5C" w:rsidP="00A85D51">
                      <w:pPr>
                        <w:pStyle w:val="BodyText01"/>
                        <w:numPr>
                          <w:ilvl w:val="0"/>
                          <w:numId w:val="11"/>
                        </w:numPr>
                        <w:rPr>
                          <w:color w:val="auto"/>
                          <w:sz w:val="18"/>
                          <w:szCs w:val="18"/>
                        </w:rPr>
                      </w:pPr>
                      <w:r w:rsidRPr="003B752A">
                        <w:rPr>
                          <w:color w:val="auto"/>
                          <w:sz w:val="18"/>
                          <w:szCs w:val="18"/>
                        </w:rPr>
                        <w:t>Place candles on a secure surface in sturdy noncombustible holders that won’t tip over.</w:t>
                      </w:r>
                    </w:p>
                    <w:p w:rsidR="00B64B5C" w:rsidRPr="003B752A" w:rsidRDefault="00B64B5C" w:rsidP="00B64B5C">
                      <w:pPr>
                        <w:pStyle w:val="BodyText01"/>
                        <w:numPr>
                          <w:ilvl w:val="0"/>
                          <w:numId w:val="11"/>
                        </w:numPr>
                        <w:rPr>
                          <w:color w:val="auto"/>
                          <w:sz w:val="18"/>
                          <w:szCs w:val="18"/>
                        </w:rPr>
                      </w:pPr>
                      <w:r w:rsidRPr="003B752A">
                        <w:rPr>
                          <w:color w:val="auto"/>
                          <w:sz w:val="18"/>
                          <w:szCs w:val="18"/>
                        </w:rPr>
                        <w:t xml:space="preserve">Keep candles away from </w:t>
                      </w:r>
                      <w:r w:rsidR="003B752A" w:rsidRPr="003B752A">
                        <w:rPr>
                          <w:color w:val="auto"/>
                          <w:sz w:val="18"/>
                          <w:szCs w:val="18"/>
                        </w:rPr>
                        <w:t>children and pets.  Candles should be out of children’s reach.</w:t>
                      </w:r>
                    </w:p>
                    <w:p w:rsidR="003B752A" w:rsidRPr="003B752A" w:rsidRDefault="003B752A" w:rsidP="00B64B5C">
                      <w:pPr>
                        <w:pStyle w:val="BodyText01"/>
                        <w:numPr>
                          <w:ilvl w:val="0"/>
                          <w:numId w:val="11"/>
                        </w:numPr>
                        <w:rPr>
                          <w:color w:val="auto"/>
                          <w:sz w:val="18"/>
                          <w:szCs w:val="18"/>
                        </w:rPr>
                      </w:pPr>
                      <w:r w:rsidRPr="003B752A">
                        <w:rPr>
                          <w:color w:val="auto"/>
                          <w:sz w:val="18"/>
                          <w:szCs w:val="18"/>
                        </w:rPr>
                        <w:t xml:space="preserve">Keep candles away from combustible items such as curtains, books, and paper.  </w:t>
                      </w:r>
                      <w:r w:rsidRPr="003B752A">
                        <w:rPr>
                          <w:b/>
                          <w:color w:val="FF0000"/>
                          <w:sz w:val="18"/>
                          <w:szCs w:val="18"/>
                          <w:u w:val="single"/>
                        </w:rPr>
                        <w:t>Remember the three foot rule!</w:t>
                      </w:r>
                    </w:p>
                    <w:p w:rsidR="003B752A" w:rsidRPr="003B752A" w:rsidRDefault="003B752A" w:rsidP="00B64B5C">
                      <w:pPr>
                        <w:pStyle w:val="BodyText01"/>
                        <w:numPr>
                          <w:ilvl w:val="0"/>
                          <w:numId w:val="11"/>
                        </w:numPr>
                        <w:rPr>
                          <w:color w:val="auto"/>
                          <w:sz w:val="18"/>
                          <w:szCs w:val="18"/>
                        </w:rPr>
                      </w:pPr>
                      <w:r w:rsidRPr="003B752A">
                        <w:rPr>
                          <w:color w:val="auto"/>
                          <w:sz w:val="18"/>
                          <w:szCs w:val="18"/>
                        </w:rPr>
                        <w:t>Remember to extinguish candles when leaving the room or going to sleep.  Never leave children or pets unattended in a room with a lit candle.</w:t>
                      </w:r>
                    </w:p>
                    <w:p w:rsidR="003B752A" w:rsidRPr="003B752A" w:rsidRDefault="003B752A" w:rsidP="00B64B5C">
                      <w:pPr>
                        <w:pStyle w:val="BodyText01"/>
                        <w:numPr>
                          <w:ilvl w:val="0"/>
                          <w:numId w:val="11"/>
                        </w:numPr>
                        <w:rPr>
                          <w:color w:val="auto"/>
                          <w:sz w:val="18"/>
                          <w:szCs w:val="18"/>
                        </w:rPr>
                      </w:pPr>
                      <w:r w:rsidRPr="003B752A">
                        <w:rPr>
                          <w:color w:val="auto"/>
                          <w:sz w:val="18"/>
                          <w:szCs w:val="18"/>
                        </w:rPr>
                        <w:t>Keep candles away from flammable liquids.  Do not use a candle f</w:t>
                      </w:r>
                      <w:r w:rsidR="00097A94">
                        <w:rPr>
                          <w:color w:val="auto"/>
                          <w:sz w:val="18"/>
                          <w:szCs w:val="18"/>
                        </w:rPr>
                        <w:t>or light when fueling a kerosene</w:t>
                      </w:r>
                      <w:r w:rsidRPr="003B752A">
                        <w:rPr>
                          <w:color w:val="auto"/>
                          <w:sz w:val="18"/>
                          <w:szCs w:val="18"/>
                        </w:rPr>
                        <w:t xml:space="preserve"> heater or lantern.  </w:t>
                      </w:r>
                    </w:p>
                    <w:p w:rsidR="00B64B5C" w:rsidRDefault="00B64B5C" w:rsidP="00B64B5C">
                      <w:pPr>
                        <w:pStyle w:val="BodyText01"/>
                      </w:pPr>
                    </w:p>
                    <w:p w:rsidR="009D71F6" w:rsidRPr="005168AF" w:rsidRDefault="009D71F6" w:rsidP="00AC3FC2">
                      <w:pPr>
                        <w:pStyle w:val="BodyText01"/>
                        <w:rPr>
                          <w:color w:val="1C3751"/>
                        </w:rPr>
                      </w:pPr>
                    </w:p>
                  </w:txbxContent>
                </v:textbox>
              </v:shape>
            </w:pict>
          </mc:Fallback>
        </mc:AlternateContent>
      </w:r>
      <w:r>
        <w:rPr>
          <w:noProof/>
          <w:szCs w:val="20"/>
        </w:rPr>
        <mc:AlternateContent>
          <mc:Choice Requires="wps">
            <w:drawing>
              <wp:anchor distT="0" distB="0" distL="114300" distR="114300" simplePos="0" relativeHeight="251633664" behindDoc="0" locked="0" layoutInCell="1" allowOverlap="1" wp14:anchorId="53C50EB1" wp14:editId="49D1783D">
                <wp:simplePos x="0" y="0"/>
                <wp:positionH relativeFrom="column">
                  <wp:posOffset>2051685</wp:posOffset>
                </wp:positionH>
                <wp:positionV relativeFrom="paragraph">
                  <wp:posOffset>1647825</wp:posOffset>
                </wp:positionV>
                <wp:extent cx="3657600" cy="628650"/>
                <wp:effectExtent l="3810" t="0" r="0" b="0"/>
                <wp:wrapNone/>
                <wp:docPr id="3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D51" w:rsidRDefault="00A85D51" w:rsidP="00A85D51">
                            <w:pPr>
                              <w:pStyle w:val="SUBHEAD01"/>
                              <w:shd w:val="clear" w:color="auto" w:fill="9A0000"/>
                              <w:jc w:val="center"/>
                              <w:rPr>
                                <w:b/>
                                <w:color w:val="FFC000"/>
                                <w:sz w:val="32"/>
                                <w:szCs w:val="32"/>
                                <w:u w:val="single"/>
                              </w:rPr>
                            </w:pPr>
                          </w:p>
                          <w:p w:rsidR="009D71F6" w:rsidRPr="00A85D51" w:rsidRDefault="00097A94" w:rsidP="00A85D51">
                            <w:pPr>
                              <w:pStyle w:val="SUBHEAD01"/>
                              <w:shd w:val="clear" w:color="auto" w:fill="9A0000"/>
                              <w:jc w:val="center"/>
                              <w:rPr>
                                <w:b/>
                                <w:color w:val="FFC000"/>
                                <w:sz w:val="32"/>
                                <w:szCs w:val="32"/>
                                <w:u w:val="single"/>
                              </w:rPr>
                            </w:pPr>
                            <w:r w:rsidRPr="00A85D51">
                              <w:rPr>
                                <w:b/>
                                <w:color w:val="FFC000"/>
                                <w:sz w:val="32"/>
                                <w:szCs w:val="32"/>
                                <w:u w:val="single"/>
                              </w:rPr>
                              <w:t>Home Heating Tips</w:t>
                            </w:r>
                          </w:p>
                          <w:p w:rsidR="00A85D51" w:rsidRDefault="00A85D51" w:rsidP="00A85D51">
                            <w:pPr>
                              <w:pStyle w:val="SUBHEAD01"/>
                              <w:shd w:val="clear" w:color="auto" w:fill="9A0000"/>
                              <w:jc w:val="center"/>
                              <w:rPr>
                                <w:b/>
                                <w:color w:val="FFC000"/>
                                <w:u w:val="single"/>
                              </w:rPr>
                            </w:pPr>
                          </w:p>
                          <w:p w:rsidR="00A85D51" w:rsidRPr="00A85D51" w:rsidRDefault="00A85D51" w:rsidP="00A85D51">
                            <w:pPr>
                              <w:pStyle w:val="SUBHEAD01"/>
                              <w:shd w:val="clear" w:color="auto" w:fill="9A0000"/>
                              <w:jc w:val="center"/>
                              <w:rPr>
                                <w:b/>
                                <w:color w:val="FFC000"/>
                                <w:u w:val="single"/>
                              </w:rPr>
                            </w:pPr>
                          </w:p>
                          <w:p w:rsidR="009D71F6" w:rsidRPr="00B1093E" w:rsidRDefault="009D71F6" w:rsidP="009D71F6">
                            <w:pPr>
                              <w:rPr>
                                <w:color w:val="9C7D0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0EB1" id="Text Box 3" o:spid="_x0000_s1030" type="#_x0000_t202" style="position:absolute;margin-left:161.55pt;margin-top:129.75pt;width:4in;height:4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nUvA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" filled="f" stroked="f">
                <v:textbox>
                  <w:txbxContent>
                    <w:p w:rsidR="00A85D51" w:rsidRDefault="00A85D51" w:rsidP="00A85D51">
                      <w:pPr>
                        <w:pStyle w:val="SUBHEAD01"/>
                        <w:shd w:val="clear" w:color="auto" w:fill="9A0000"/>
                        <w:jc w:val="center"/>
                        <w:rPr>
                          <w:b/>
                          <w:color w:val="FFC000"/>
                          <w:sz w:val="32"/>
                          <w:szCs w:val="32"/>
                          <w:u w:val="single"/>
                        </w:rPr>
                      </w:pPr>
                    </w:p>
                    <w:p w:rsidR="009D71F6" w:rsidRPr="00A85D51" w:rsidRDefault="00097A94" w:rsidP="00A85D51">
                      <w:pPr>
                        <w:pStyle w:val="SUBHEAD01"/>
                        <w:shd w:val="clear" w:color="auto" w:fill="9A0000"/>
                        <w:jc w:val="center"/>
                        <w:rPr>
                          <w:b/>
                          <w:color w:val="FFC000"/>
                          <w:sz w:val="32"/>
                          <w:szCs w:val="32"/>
                          <w:u w:val="single"/>
                        </w:rPr>
                      </w:pPr>
                      <w:r w:rsidRPr="00A85D51">
                        <w:rPr>
                          <w:b/>
                          <w:color w:val="FFC000"/>
                          <w:sz w:val="32"/>
                          <w:szCs w:val="32"/>
                          <w:u w:val="single"/>
                        </w:rPr>
                        <w:t>Home Heating Tips</w:t>
                      </w:r>
                    </w:p>
                    <w:p w:rsidR="00A85D51" w:rsidRDefault="00A85D51" w:rsidP="00A85D51">
                      <w:pPr>
                        <w:pStyle w:val="SUBHEAD01"/>
                        <w:shd w:val="clear" w:color="auto" w:fill="9A0000"/>
                        <w:jc w:val="center"/>
                        <w:rPr>
                          <w:b/>
                          <w:color w:val="FFC000"/>
                          <w:u w:val="single"/>
                        </w:rPr>
                      </w:pPr>
                    </w:p>
                    <w:p w:rsidR="00A85D51" w:rsidRPr="00A85D51" w:rsidRDefault="00A85D51" w:rsidP="00A85D51">
                      <w:pPr>
                        <w:pStyle w:val="SUBHEAD01"/>
                        <w:shd w:val="clear" w:color="auto" w:fill="9A0000"/>
                        <w:jc w:val="center"/>
                        <w:rPr>
                          <w:b/>
                          <w:color w:val="FFC000"/>
                          <w:u w:val="single"/>
                        </w:rPr>
                      </w:pPr>
                    </w:p>
                    <w:p w:rsidR="009D71F6" w:rsidRPr="00B1093E" w:rsidRDefault="009D71F6" w:rsidP="009D71F6">
                      <w:pPr>
                        <w:rPr>
                          <w:color w:val="9C7D0D"/>
                        </w:rPr>
                      </w:pPr>
                    </w:p>
                  </w:txbxContent>
                </v:textbox>
              </v:shape>
            </w:pict>
          </mc:Fallback>
        </mc:AlternateContent>
      </w:r>
      <w:r>
        <w:rPr>
          <w:noProof/>
          <w:szCs w:val="20"/>
        </w:rPr>
        <mc:AlternateContent>
          <mc:Choice Requires="wps">
            <w:drawing>
              <wp:anchor distT="0" distB="0" distL="114300" distR="114300" simplePos="0" relativeHeight="251636736" behindDoc="0" locked="0" layoutInCell="1" allowOverlap="1" wp14:anchorId="0C3881F6" wp14:editId="6EDE71BD">
                <wp:simplePos x="0" y="0"/>
                <wp:positionH relativeFrom="column">
                  <wp:posOffset>-634365</wp:posOffset>
                </wp:positionH>
                <wp:positionV relativeFrom="paragraph">
                  <wp:posOffset>2968625</wp:posOffset>
                </wp:positionV>
                <wp:extent cx="2286000" cy="685800"/>
                <wp:effectExtent l="3810" t="0" r="0" b="3175"/>
                <wp:wrapNone/>
                <wp:docPr id="3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395F33" w:rsidRDefault="00754DE9" w:rsidP="00AC3FC2">
                            <w:pPr>
                              <w:pStyle w:val="SPECIALPOINTS01"/>
                              <w:rPr>
                                <w:color w:val="FFC000"/>
                                <w:u w:val="single"/>
                              </w:rPr>
                            </w:pPr>
                            <w:r w:rsidRPr="00395F33">
                              <w:rPr>
                                <w:color w:val="FFC000"/>
                                <w:u w:val="single"/>
                              </w:rPr>
                              <w:t>Environmental protection program’s 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881F6" id="Text Box 6" o:spid="_x0000_s1031" type="#_x0000_t202" style="position:absolute;margin-left:-49.95pt;margin-top:233.75pt;width:180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" filled="f" stroked="f">
                <v:textbox>
                  <w:txbxContent>
                    <w:p w:rsidR="009D71F6" w:rsidRPr="00395F33" w:rsidRDefault="00754DE9" w:rsidP="00AC3FC2">
                      <w:pPr>
                        <w:pStyle w:val="SPECIALPOINTS01"/>
                        <w:rPr>
                          <w:color w:val="FFC000"/>
                          <w:u w:val="single"/>
                        </w:rPr>
                      </w:pPr>
                      <w:r w:rsidRPr="00395F33">
                        <w:rPr>
                          <w:color w:val="FFC000"/>
                          <w:u w:val="single"/>
                        </w:rPr>
                        <w:t>Environmental protection program’s purpose:</w:t>
                      </w:r>
                    </w:p>
                  </w:txbxContent>
                </v:textbox>
              </v:shape>
            </w:pict>
          </mc:Fallback>
        </mc:AlternateContent>
      </w:r>
      <w:r>
        <w:rPr>
          <w:noProof/>
          <w:szCs w:val="20"/>
        </w:rPr>
        <mc:AlternateContent>
          <mc:Choice Requires="wps">
            <w:drawing>
              <wp:anchor distT="0" distB="0" distL="114300" distR="114300" simplePos="0" relativeHeight="251644928" behindDoc="0" locked="0" layoutInCell="1" allowOverlap="1" wp14:anchorId="66BE426A" wp14:editId="2C06C5EF">
                <wp:simplePos x="0" y="0"/>
                <wp:positionH relativeFrom="column">
                  <wp:posOffset>-379095</wp:posOffset>
                </wp:positionH>
                <wp:positionV relativeFrom="paragraph">
                  <wp:posOffset>1741805</wp:posOffset>
                </wp:positionV>
                <wp:extent cx="1812290" cy="1081405"/>
                <wp:effectExtent l="1905" t="0" r="0" b="0"/>
                <wp:wrapNone/>
                <wp:docPr id="3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0814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1F6" w:rsidRPr="004102FB" w:rsidRDefault="004635DB" w:rsidP="00AC3FC2">
                            <w:pPr>
                              <w:pStyle w:val="placephotohere"/>
                            </w:pPr>
                            <w:r>
                              <w:rPr>
                                <w:noProof/>
                              </w:rPr>
                              <w:drawing>
                                <wp:inline distT="0" distB="0" distL="0" distR="0" wp14:anchorId="74CD8086" wp14:editId="0AC8836D">
                                  <wp:extent cx="1638300" cy="942975"/>
                                  <wp:effectExtent l="0" t="0" r="0" b="9525"/>
                                  <wp:docPr id="148" name="Picture 148" descr="C:\Users\William\Downloads\YST Logo's\yank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William\Downloads\YST Logo's\yankto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inline>
                              </w:drawing>
                            </w: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r w:rsidRPr="004102FB">
                              <w:t>Delete text and place photo here.</w:t>
                            </w:r>
                          </w:p>
                          <w:p w:rsidR="009D71F6" w:rsidRPr="004102FB" w:rsidRDefault="009D71F6" w:rsidP="00AC3FC2">
                            <w:pPr>
                              <w:pStyle w:val="placephotohere"/>
                              <w:rPr>
                                <w:b/>
                              </w:rPr>
                            </w:pPr>
                          </w:p>
                          <w:p w:rsidR="009D71F6" w:rsidRDefault="009D71F6" w:rsidP="00AC3FC2">
                            <w:pPr>
                              <w:pStyle w:val="placephotohe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426A" id="Text Box 14" o:spid="_x0000_s1032" type="#_x0000_t202" style="position:absolute;margin-left:-29.85pt;margin-top:137.15pt;width:142.7pt;height:85.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" fillcolor="silver" stroked="f">
                <v:textbox>
                  <w:txbxContent>
                    <w:p w:rsidR="009D71F6" w:rsidRPr="004102FB" w:rsidRDefault="004635DB" w:rsidP="00AC3FC2">
                      <w:pPr>
                        <w:pStyle w:val="placephotohere"/>
                      </w:pPr>
                      <w:r>
                        <w:rPr>
                          <w:noProof/>
                        </w:rPr>
                        <w:drawing>
                          <wp:inline distT="0" distB="0" distL="0" distR="0" wp14:anchorId="74CD8086" wp14:editId="0AC8836D">
                            <wp:extent cx="1638300" cy="942975"/>
                            <wp:effectExtent l="0" t="0" r="0" b="9525"/>
                            <wp:docPr id="148" name="Picture 148" descr="C:\Users\William\Downloads\YST Logo's\yank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William\Downloads\YST Logo's\yank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inline>
                        </w:drawing>
                      </w: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r w:rsidRPr="004102FB">
                        <w:t>Delete text and place photo here.</w:t>
                      </w:r>
                    </w:p>
                    <w:p w:rsidR="009D71F6" w:rsidRPr="004102FB" w:rsidRDefault="009D71F6" w:rsidP="00AC3FC2">
                      <w:pPr>
                        <w:pStyle w:val="placephotohere"/>
                        <w:rPr>
                          <w:b/>
                        </w:rPr>
                      </w:pPr>
                    </w:p>
                    <w:p w:rsidR="009D71F6" w:rsidRDefault="009D71F6" w:rsidP="00AC3FC2">
                      <w:pPr>
                        <w:pStyle w:val="placephotohere"/>
                      </w:pPr>
                    </w:p>
                  </w:txbxContent>
                </v:textbox>
              </v:shape>
            </w:pict>
          </mc:Fallback>
        </mc:AlternateContent>
      </w:r>
      <w:r>
        <w:rPr>
          <w:noProof/>
          <w:szCs w:val="20"/>
        </w:rPr>
        <mc:AlternateContent>
          <mc:Choice Requires="wps">
            <w:drawing>
              <wp:anchor distT="0" distB="0" distL="114300" distR="114300" simplePos="0" relativeHeight="251635712" behindDoc="0" locked="0" layoutInCell="1" allowOverlap="1" wp14:anchorId="1AE42B1B" wp14:editId="3E567703">
                <wp:simplePos x="0" y="0"/>
                <wp:positionH relativeFrom="column">
                  <wp:posOffset>-520065</wp:posOffset>
                </wp:positionH>
                <wp:positionV relativeFrom="paragraph">
                  <wp:posOffset>725170</wp:posOffset>
                </wp:positionV>
                <wp:extent cx="6515100" cy="308610"/>
                <wp:effectExtent l="3810" t="0" r="0" b="0"/>
                <wp:wrapNone/>
                <wp:docPr id="3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4135CB" w:rsidRDefault="004135CB" w:rsidP="00AC3FC2">
                            <w:pPr>
                              <w:pStyle w:val="CALLOUT"/>
                              <w:rPr>
                                <w:i/>
                                <w:sz w:val="32"/>
                                <w:szCs w:val="32"/>
                                <w:u w:val="single"/>
                              </w:rPr>
                            </w:pPr>
                            <w:r>
                              <w:rPr>
                                <w:i/>
                                <w:sz w:val="32"/>
                                <w:szCs w:val="32"/>
                                <w:u w:val="single"/>
                              </w:rPr>
                              <w:t>“</w:t>
                            </w:r>
                            <w:r w:rsidR="00552149" w:rsidRPr="004135CB">
                              <w:rPr>
                                <w:i/>
                                <w:sz w:val="32"/>
                                <w:szCs w:val="32"/>
                                <w:u w:val="single"/>
                              </w:rPr>
                              <w:t>Protecting the human health and environment</w:t>
                            </w:r>
                            <w:r>
                              <w:rPr>
                                <w:i/>
                                <w:sz w:val="32"/>
                                <w:szCs w:val="32"/>
                                <w:u w:val="single"/>
                              </w:rPr>
                              <w:t>”</w:t>
                            </w:r>
                          </w:p>
                          <w:p w:rsidR="009D71F6" w:rsidRPr="003F3699" w:rsidRDefault="009D71F6" w:rsidP="00AC3FC2">
                            <w:pPr>
                              <w:pStyle w:val="CALLOUT"/>
                              <w:rPr>
                                <w:i/>
                                <w:color w:val="00467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2B1B" id="Text Box 5" o:spid="_x0000_s1033" type="#_x0000_t202" style="position:absolute;margin-left:-40.95pt;margin-top:57.1pt;width:513pt;height:2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" filled="f" stroked="f">
                <v:textbox>
                  <w:txbxContent>
                    <w:p w:rsidR="009D71F6" w:rsidRPr="004135CB" w:rsidRDefault="004135CB" w:rsidP="00AC3FC2">
                      <w:pPr>
                        <w:pStyle w:val="CALLOUT"/>
                        <w:rPr>
                          <w:i/>
                          <w:sz w:val="32"/>
                          <w:szCs w:val="32"/>
                          <w:u w:val="single"/>
                        </w:rPr>
                      </w:pPr>
                      <w:r>
                        <w:rPr>
                          <w:i/>
                          <w:sz w:val="32"/>
                          <w:szCs w:val="32"/>
                          <w:u w:val="single"/>
                        </w:rPr>
                        <w:t>“</w:t>
                      </w:r>
                      <w:r w:rsidR="00552149" w:rsidRPr="004135CB">
                        <w:rPr>
                          <w:i/>
                          <w:sz w:val="32"/>
                          <w:szCs w:val="32"/>
                          <w:u w:val="single"/>
                        </w:rPr>
                        <w:t>Protecting the human health and environment</w:t>
                      </w:r>
                      <w:r>
                        <w:rPr>
                          <w:i/>
                          <w:sz w:val="32"/>
                          <w:szCs w:val="32"/>
                          <w:u w:val="single"/>
                        </w:rPr>
                        <w:t>”</w:t>
                      </w:r>
                    </w:p>
                    <w:p w:rsidR="009D71F6" w:rsidRPr="003F3699" w:rsidRDefault="009D71F6" w:rsidP="00AC3FC2">
                      <w:pPr>
                        <w:pStyle w:val="CALLOUT"/>
                        <w:rPr>
                          <w:i/>
                          <w:color w:val="00467F"/>
                        </w:rPr>
                      </w:pPr>
                    </w:p>
                  </w:txbxContent>
                </v:textbox>
              </v:shape>
            </w:pict>
          </mc:Fallback>
        </mc:AlternateContent>
      </w:r>
      <w:r>
        <w:rPr>
          <w:noProof/>
          <w:szCs w:val="20"/>
        </w:rPr>
        <mc:AlternateContent>
          <mc:Choice Requires="wps">
            <w:drawing>
              <wp:anchor distT="0" distB="0" distL="114300" distR="114300" simplePos="0" relativeHeight="251632640" behindDoc="0" locked="0" layoutInCell="1" allowOverlap="1" wp14:anchorId="16207D84" wp14:editId="777BF91B">
                <wp:simplePos x="0" y="0"/>
                <wp:positionH relativeFrom="column">
                  <wp:posOffset>-718820</wp:posOffset>
                </wp:positionH>
                <wp:positionV relativeFrom="paragraph">
                  <wp:posOffset>-184150</wp:posOffset>
                </wp:positionV>
                <wp:extent cx="6972300" cy="916305"/>
                <wp:effectExtent l="3810" t="3810" r="0" b="381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52149" w:rsidRDefault="00552149" w:rsidP="00AC3FC2">
                            <w:pPr>
                              <w:pStyle w:val="HEADLINEGOESHERE01"/>
                              <w:rPr>
                                <w:sz w:val="48"/>
                                <w:szCs w:val="48"/>
                              </w:rPr>
                            </w:pPr>
                            <w:r w:rsidRPr="00552149">
                              <w:rPr>
                                <w:sz w:val="48"/>
                                <w:szCs w:val="48"/>
                              </w:rPr>
                              <w:t>YST - ENVIRONMENTAL PROTECTION PROGRAM</w:t>
                            </w:r>
                          </w:p>
                          <w:p w:rsidR="009D71F6" w:rsidRPr="003F3699" w:rsidRDefault="009D71F6" w:rsidP="009D71F6">
                            <w:pPr>
                              <w:rPr>
                                <w:rFonts w:ascii="Times" w:hAnsi="Times"/>
                                <w:b/>
                                <w:color w:val="808080"/>
                                <w:sz w:val="72"/>
                              </w:rPr>
                            </w:pPr>
                            <w:r w:rsidRPr="003F3699">
                              <w:rPr>
                                <w:b/>
                                <w:color w:val="808080"/>
                                <w:sz w:val="72"/>
                              </w:rPr>
                              <w:softHyphen/>
                            </w:r>
                            <w:r w:rsidR="00552149">
                              <w:rPr>
                                <w:b/>
                                <w:color w:val="808080"/>
                                <w:sz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7D84" id="Text Box 2" o:spid="_x0000_s1034" type="#_x0000_t202" style="position:absolute;margin-left:-56.6pt;margin-top:-14.5pt;width:549pt;height:72.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ofuQ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" filled="f" stroked="f">
                <v:textbox>
                  <w:txbxContent>
                    <w:p w:rsidR="009D71F6" w:rsidRPr="00552149" w:rsidRDefault="00552149" w:rsidP="00AC3FC2">
                      <w:pPr>
                        <w:pStyle w:val="HEADLINEGOESHERE01"/>
                        <w:rPr>
                          <w:sz w:val="48"/>
                          <w:szCs w:val="48"/>
                        </w:rPr>
                      </w:pPr>
                      <w:r w:rsidRPr="00552149">
                        <w:rPr>
                          <w:sz w:val="48"/>
                          <w:szCs w:val="48"/>
                        </w:rPr>
                        <w:t>YST - ENVIRONMENTAL PROTECTION PROGRAM</w:t>
                      </w:r>
                    </w:p>
                    <w:p w:rsidR="009D71F6" w:rsidRPr="003F3699" w:rsidRDefault="009D71F6" w:rsidP="009D71F6">
                      <w:pPr>
                        <w:rPr>
                          <w:rFonts w:ascii="Times" w:hAnsi="Times"/>
                          <w:b/>
                          <w:color w:val="808080"/>
                          <w:sz w:val="72"/>
                        </w:rPr>
                      </w:pPr>
                      <w:r w:rsidRPr="003F3699">
                        <w:rPr>
                          <w:b/>
                          <w:color w:val="808080"/>
                          <w:sz w:val="72"/>
                        </w:rPr>
                        <w:softHyphen/>
                      </w:r>
                      <w:r w:rsidR="00552149">
                        <w:rPr>
                          <w:b/>
                          <w:color w:val="808080"/>
                          <w:sz w:val="72"/>
                        </w:rPr>
                        <w:t>\\\\\\\\\\\\</w:t>
                      </w:r>
                    </w:p>
                  </w:txbxContent>
                </v:textbox>
              </v:shape>
            </w:pict>
          </mc:Fallback>
        </mc:AlternateContent>
      </w:r>
      <w:r>
        <w:rPr>
          <w:noProof/>
          <w:szCs w:val="20"/>
        </w:rPr>
        <mc:AlternateContent>
          <mc:Choice Requires="wps">
            <w:drawing>
              <wp:anchor distT="0" distB="0" distL="114300" distR="114300" simplePos="0" relativeHeight="251638784" behindDoc="0" locked="0" layoutInCell="1" allowOverlap="1" wp14:anchorId="6A107DF0" wp14:editId="15BC4738">
                <wp:simplePos x="0" y="0"/>
                <wp:positionH relativeFrom="column">
                  <wp:posOffset>4905375</wp:posOffset>
                </wp:positionH>
                <wp:positionV relativeFrom="paragraph">
                  <wp:posOffset>-494030</wp:posOffset>
                </wp:positionV>
                <wp:extent cx="1143000" cy="685800"/>
                <wp:effectExtent l="0" t="1270" r="0" b="0"/>
                <wp:wrapNone/>
                <wp:docPr id="3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D803C4" w:rsidRDefault="009D71F6" w:rsidP="00AC3FC2">
                            <w:pPr>
                              <w:pStyle w:val="VOLUMEISSUE"/>
                              <w:rPr>
                                <w:sz w:val="18"/>
                                <w:szCs w:val="18"/>
                              </w:rPr>
                            </w:pPr>
                            <w:r w:rsidRPr="00D803C4">
                              <w:rPr>
                                <w:sz w:val="18"/>
                                <w:szCs w:val="18"/>
                              </w:rPr>
                              <w:t xml:space="preserve">Volume </w:t>
                            </w:r>
                            <w:r w:rsidR="00552149" w:rsidRPr="00D803C4">
                              <w:rPr>
                                <w:sz w:val="18"/>
                                <w:szCs w:val="18"/>
                              </w:rPr>
                              <w:t>1 issue 2</w:t>
                            </w:r>
                          </w:p>
                          <w:p w:rsidR="009D71F6" w:rsidRPr="005168AF" w:rsidRDefault="009D71F6" w:rsidP="00AC3FC2">
                            <w:pPr>
                              <w:pStyle w:val="VOLUMEISSUE"/>
                              <w:rPr>
                                <w:rFonts w:ascii="Copperplate" w:hAnsi="Copperplate"/>
                                <w:sz w:val="16"/>
                              </w:rPr>
                            </w:pPr>
                          </w:p>
                          <w:p w:rsidR="009D71F6" w:rsidRPr="005168AF" w:rsidRDefault="009D71F6" w:rsidP="00AC3FC2">
                            <w:pPr>
                              <w:pStyle w:val="VOLUMEISSUE"/>
                              <w:rPr>
                                <w:sz w:val="16"/>
                              </w:rPr>
                            </w:pPr>
                            <w:r w:rsidRPr="005168AF">
                              <w:rPr>
                                <w:sz w:val="16"/>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07DF0" id="Text Box 8" o:spid="_x0000_s1035" type="#_x0000_t202" style="position:absolute;margin-left:386.25pt;margin-top:-38.9pt;width:90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S/vAIAAMI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" filled="f" stroked="f">
                <v:textbox>
                  <w:txbxContent>
                    <w:p w:rsidR="009D71F6" w:rsidRPr="00D803C4" w:rsidRDefault="009D71F6" w:rsidP="00AC3FC2">
                      <w:pPr>
                        <w:pStyle w:val="VOLUMEISSUE"/>
                        <w:rPr>
                          <w:sz w:val="18"/>
                          <w:szCs w:val="18"/>
                        </w:rPr>
                      </w:pPr>
                      <w:r w:rsidRPr="00D803C4">
                        <w:rPr>
                          <w:sz w:val="18"/>
                          <w:szCs w:val="18"/>
                        </w:rPr>
                        <w:t xml:space="preserve">Volume </w:t>
                      </w:r>
                      <w:r w:rsidR="00552149" w:rsidRPr="00D803C4">
                        <w:rPr>
                          <w:sz w:val="18"/>
                          <w:szCs w:val="18"/>
                        </w:rPr>
                        <w:t>1 issue 2</w:t>
                      </w:r>
                    </w:p>
                    <w:p w:rsidR="009D71F6" w:rsidRPr="005168AF" w:rsidRDefault="009D71F6" w:rsidP="00AC3FC2">
                      <w:pPr>
                        <w:pStyle w:val="VOLUMEISSUE"/>
                        <w:rPr>
                          <w:rFonts w:ascii="Copperplate" w:hAnsi="Copperplate"/>
                          <w:sz w:val="16"/>
                        </w:rPr>
                      </w:pPr>
                    </w:p>
                    <w:p w:rsidR="009D71F6" w:rsidRPr="005168AF" w:rsidRDefault="009D71F6" w:rsidP="00AC3FC2">
                      <w:pPr>
                        <w:pStyle w:val="VOLUMEISSUE"/>
                        <w:rPr>
                          <w:sz w:val="16"/>
                        </w:rPr>
                      </w:pPr>
                      <w:r w:rsidRPr="005168AF">
                        <w:rPr>
                          <w:sz w:val="16"/>
                        </w:rPr>
                        <w:softHyphen/>
                      </w:r>
                    </w:p>
                  </w:txbxContent>
                </v:textbox>
              </v:shape>
            </w:pict>
          </mc:Fallback>
        </mc:AlternateContent>
      </w:r>
      <w:r>
        <w:rPr>
          <w:noProof/>
          <w:szCs w:val="20"/>
        </w:rPr>
        <mc:AlternateContent>
          <mc:Choice Requires="wps">
            <w:drawing>
              <wp:anchor distT="0" distB="0" distL="114300" distR="114300" simplePos="0" relativeHeight="251643904" behindDoc="0" locked="0" layoutInCell="1" allowOverlap="1" wp14:anchorId="7304D973" wp14:editId="1C171421">
                <wp:simplePos x="0" y="0"/>
                <wp:positionH relativeFrom="column">
                  <wp:posOffset>-634365</wp:posOffset>
                </wp:positionH>
                <wp:positionV relativeFrom="paragraph">
                  <wp:posOffset>-503555</wp:posOffset>
                </wp:positionV>
                <wp:extent cx="1257300" cy="316865"/>
                <wp:effectExtent l="3810" t="1270" r="0" b="0"/>
                <wp:wrapNone/>
                <wp:docPr id="3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D803C4" w:rsidRDefault="00552149" w:rsidP="00AC3FC2">
                            <w:pPr>
                              <w:pStyle w:val="MONTHYEAR"/>
                              <w:rPr>
                                <w:sz w:val="18"/>
                                <w:szCs w:val="18"/>
                              </w:rPr>
                            </w:pPr>
                            <w:r w:rsidRPr="00D803C4">
                              <w:rPr>
                                <w:sz w:val="18"/>
                                <w:szCs w:val="18"/>
                              </w:rPr>
                              <w:t>FEBRUARY 2014</w:t>
                            </w:r>
                            <w:r w:rsidR="009D71F6" w:rsidRPr="00D803C4">
                              <w:rPr>
                                <w:sz w:val="18"/>
                                <w:szCs w:val="18"/>
                              </w:rPr>
                              <w:t xml:space="preserve"> </w:t>
                            </w:r>
                          </w:p>
                          <w:p w:rsidR="009D71F6" w:rsidRPr="005168AF" w:rsidRDefault="009D71F6" w:rsidP="009D71F6">
                            <w:pPr>
                              <w:spacing w:line="160" w:lineRule="exact"/>
                              <w:rPr>
                                <w:color w:val="FFFFFF"/>
                                <w:sz w:val="20"/>
                              </w:rPr>
                            </w:pPr>
                            <w:r w:rsidRPr="005168AF">
                              <w:rPr>
                                <w:color w:val="FFFFFF"/>
                                <w:sz w:val="20"/>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D973" id="Text Box 13" o:spid="_x0000_s1036" type="#_x0000_t202" style="position:absolute;margin-left:-49.95pt;margin-top:-39.65pt;width:99pt;height:2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w6uw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" filled="f" stroked="f">
                <v:textbox>
                  <w:txbxContent>
                    <w:p w:rsidR="009D71F6" w:rsidRPr="00D803C4" w:rsidRDefault="00552149" w:rsidP="00AC3FC2">
                      <w:pPr>
                        <w:pStyle w:val="MONTHYEAR"/>
                        <w:rPr>
                          <w:sz w:val="18"/>
                          <w:szCs w:val="18"/>
                        </w:rPr>
                      </w:pPr>
                      <w:r w:rsidRPr="00D803C4">
                        <w:rPr>
                          <w:sz w:val="18"/>
                          <w:szCs w:val="18"/>
                        </w:rPr>
                        <w:t>FEBRUARY 2014</w:t>
                      </w:r>
                      <w:r w:rsidR="009D71F6" w:rsidRPr="00D803C4">
                        <w:rPr>
                          <w:sz w:val="18"/>
                          <w:szCs w:val="18"/>
                        </w:rPr>
                        <w:t xml:space="preserve"> </w:t>
                      </w:r>
                    </w:p>
                    <w:p w:rsidR="009D71F6" w:rsidRPr="005168AF" w:rsidRDefault="009D71F6" w:rsidP="009D71F6">
                      <w:pPr>
                        <w:spacing w:line="160" w:lineRule="exact"/>
                        <w:rPr>
                          <w:color w:val="FFFFFF"/>
                          <w:sz w:val="20"/>
                        </w:rPr>
                      </w:pPr>
                      <w:r w:rsidRPr="005168AF">
                        <w:rPr>
                          <w:color w:val="FFFFFF"/>
                          <w:sz w:val="20"/>
                        </w:rPr>
                        <w:softHyphen/>
                      </w:r>
                    </w:p>
                  </w:txbxContent>
                </v:textbox>
              </v:shape>
            </w:pict>
          </mc:Fallback>
        </mc:AlternateContent>
      </w:r>
      <w:r>
        <w:rPr>
          <w:noProof/>
          <w:szCs w:val="20"/>
        </w:rPr>
        <w:drawing>
          <wp:anchor distT="0" distB="0" distL="114300" distR="114300" simplePos="0" relativeHeight="251686912" behindDoc="1" locked="0" layoutInCell="1" allowOverlap="1" wp14:anchorId="3C6BF980" wp14:editId="154F703B">
            <wp:simplePos x="0" y="0"/>
            <wp:positionH relativeFrom="column">
              <wp:posOffset>5457825</wp:posOffset>
            </wp:positionH>
            <wp:positionV relativeFrom="paragraph">
              <wp:posOffset>8079105</wp:posOffset>
            </wp:positionV>
            <wp:extent cx="762000" cy="7620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EPA-logo[1].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45952" behindDoc="1" locked="0" layoutInCell="1" allowOverlap="1" wp14:anchorId="3040AB63" wp14:editId="3BFBD373">
            <wp:simplePos x="0" y="0"/>
            <wp:positionH relativeFrom="column">
              <wp:posOffset>-1143000</wp:posOffset>
            </wp:positionH>
            <wp:positionV relativeFrom="paragraph">
              <wp:posOffset>-1066165</wp:posOffset>
            </wp:positionV>
            <wp:extent cx="7772400" cy="10299065"/>
            <wp:effectExtent l="0" t="0" r="0" b="6985"/>
            <wp:wrapNone/>
            <wp:docPr id="332" name="Picture 15" descr="Classic_Newslette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ssic_Newsletter_p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29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1F6">
        <w:br w:type="page"/>
      </w:r>
      <w:r w:rsidR="00B95D8D">
        <w:rPr>
          <w:noProof/>
          <w:szCs w:val="20"/>
        </w:rPr>
        <w:lastRenderedPageBreak/>
        <w:drawing>
          <wp:anchor distT="0" distB="0" distL="114300" distR="114300" simplePos="0" relativeHeight="251688960" behindDoc="1" locked="0" layoutInCell="1" allowOverlap="1" wp14:anchorId="398C6AC7" wp14:editId="5AE9365F">
            <wp:simplePos x="0" y="0"/>
            <wp:positionH relativeFrom="column">
              <wp:posOffset>5457825</wp:posOffset>
            </wp:positionH>
            <wp:positionV relativeFrom="paragraph">
              <wp:posOffset>7972425</wp:posOffset>
            </wp:positionV>
            <wp:extent cx="762000" cy="7620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EPA-logo[1].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B95D8D">
        <w:rPr>
          <w:noProof/>
          <w:szCs w:val="20"/>
        </w:rPr>
        <mc:AlternateContent>
          <mc:Choice Requires="wps">
            <w:drawing>
              <wp:anchor distT="0" distB="0" distL="114300" distR="114300" simplePos="0" relativeHeight="251651072" behindDoc="0" locked="0" layoutInCell="1" allowOverlap="1" wp14:anchorId="3FD7D1CC" wp14:editId="55985F8B">
                <wp:simplePos x="0" y="0"/>
                <wp:positionH relativeFrom="column">
                  <wp:posOffset>323850</wp:posOffset>
                </wp:positionH>
                <wp:positionV relativeFrom="paragraph">
                  <wp:posOffset>8096250</wp:posOffset>
                </wp:positionV>
                <wp:extent cx="4867275" cy="685800"/>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4135CB" w:rsidRDefault="00A85D51" w:rsidP="009D71F6">
                            <w:pPr>
                              <w:jc w:val="center"/>
                              <w:rPr>
                                <w:rFonts w:ascii="Times" w:hAnsi="Times"/>
                                <w:b/>
                                <w:i/>
                                <w:color w:val="FFDE78"/>
                                <w:sz w:val="36"/>
                              </w:rPr>
                            </w:pPr>
                            <w:r w:rsidRPr="00B95D8D">
                              <w:rPr>
                                <w:rFonts w:ascii="Times" w:hAnsi="Times"/>
                                <w:b/>
                                <w:i/>
                                <w:color w:val="FFC000"/>
                                <w:sz w:val="36"/>
                                <w:szCs w:val="28"/>
                              </w:rPr>
                              <w:t>“Protecting the human health and environment.”</w:t>
                            </w:r>
                            <w:r w:rsidR="004135CB" w:rsidRPr="004135CB">
                              <w:rPr>
                                <w:rFonts w:ascii="Times" w:hAnsi="Times"/>
                                <w:b/>
                                <w:i/>
                                <w:color w:val="FFDE78"/>
                                <w:sz w:val="36"/>
                                <w:szCs w:val="28"/>
                              </w:rPr>
                              <w:br/>
                            </w:r>
                          </w:p>
                          <w:p w:rsidR="009D71F6" w:rsidRPr="00BE4607" w:rsidRDefault="009D71F6">
                            <w:pPr>
                              <w:rPr>
                                <w:rFonts w:ascii="Times" w:hAnsi="Times"/>
                                <w:i/>
                                <w:color w:val="00467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83737" id="Text Box 20" o:spid="_x0000_s1037" type="#_x0000_t202" style="position:absolute;margin-left:25.5pt;margin-top:637.5pt;width:383.25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" filled="f" stroked="f">
                <v:textbox>
                  <w:txbxContent>
                    <w:p w:rsidR="009D71F6" w:rsidRPr="004135CB" w:rsidRDefault="00A85D51" w:rsidP="009D71F6">
                      <w:pPr>
                        <w:jc w:val="center"/>
                        <w:rPr>
                          <w:rFonts w:ascii="Times" w:hAnsi="Times"/>
                          <w:b/>
                          <w:i/>
                          <w:color w:val="FFDE78"/>
                          <w:sz w:val="36"/>
                        </w:rPr>
                      </w:pPr>
                      <w:r w:rsidRPr="00B95D8D">
                        <w:rPr>
                          <w:rFonts w:ascii="Times" w:hAnsi="Times"/>
                          <w:b/>
                          <w:i/>
                          <w:color w:val="FFC000"/>
                          <w:sz w:val="36"/>
                          <w:szCs w:val="28"/>
                        </w:rPr>
                        <w:t>“Protecting the human health and environment.”</w:t>
                      </w:r>
                      <w:r w:rsidR="004135CB" w:rsidRPr="004135CB">
                        <w:rPr>
                          <w:rFonts w:ascii="Times" w:hAnsi="Times"/>
                          <w:b/>
                          <w:i/>
                          <w:color w:val="FFDE78"/>
                          <w:sz w:val="36"/>
                          <w:szCs w:val="28"/>
                        </w:rPr>
                        <w:br/>
                      </w:r>
                    </w:p>
                    <w:p w:rsidR="009D71F6" w:rsidRPr="00BE4607" w:rsidRDefault="009D71F6">
                      <w:pPr>
                        <w:rPr>
                          <w:rFonts w:ascii="Times" w:hAnsi="Times"/>
                          <w:i/>
                          <w:color w:val="00467F"/>
                        </w:rPr>
                      </w:pPr>
                    </w:p>
                  </w:txbxContent>
                </v:textbox>
              </v:shape>
            </w:pict>
          </mc:Fallback>
        </mc:AlternateContent>
      </w:r>
      <w:r w:rsidR="004635DB">
        <w:rPr>
          <w:noProof/>
          <w:szCs w:val="20"/>
        </w:rPr>
        <mc:AlternateContent>
          <mc:Choice Requires="wps">
            <w:drawing>
              <wp:anchor distT="0" distB="0" distL="114300" distR="114300" simplePos="0" relativeHeight="251656192" behindDoc="0" locked="0" layoutInCell="1" allowOverlap="1" wp14:anchorId="51962891" wp14:editId="089F310D">
                <wp:simplePos x="0" y="0"/>
                <wp:positionH relativeFrom="column">
                  <wp:posOffset>2683510</wp:posOffset>
                </wp:positionH>
                <wp:positionV relativeFrom="paragraph">
                  <wp:posOffset>4699000</wp:posOffset>
                </wp:positionV>
                <wp:extent cx="2780665" cy="1946275"/>
                <wp:effectExtent l="0" t="3175" r="3175" b="3175"/>
                <wp:wrapNone/>
                <wp:docPr id="3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19462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1F6" w:rsidRDefault="004635DB">
                            <w:r>
                              <w:rPr>
                                <w:noProof/>
                                <w:sz w:val="18"/>
                              </w:rPr>
                              <w:drawing>
                                <wp:inline distT="0" distB="0" distL="0" distR="0" wp14:anchorId="568786E2" wp14:editId="284E602C">
                                  <wp:extent cx="2600325" cy="1857375"/>
                                  <wp:effectExtent l="0" t="0" r="9525" b="9525"/>
                                  <wp:docPr id="6" name="Picture 6" descr="C:\Users\William\Pictures\2013_09_17\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William\Pictures\2013_09_17\IMG_02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857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211.3pt;margin-top:370pt;width:218.95pt;height:153.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" fillcolor="silver" stroked="f">
                <v:textbox style="mso-fit-shape-to-text:t">
                  <w:txbxContent>
                    <w:p w:rsidR="009D71F6" w:rsidRDefault="004635DB">
                      <w:r>
                        <w:rPr>
                          <w:noProof/>
                          <w:sz w:val="18"/>
                        </w:rPr>
                        <w:drawing>
                          <wp:inline distT="0" distB="0" distL="0" distR="0">
                            <wp:extent cx="2600325" cy="1857375"/>
                            <wp:effectExtent l="0" t="0" r="9525" b="9525"/>
                            <wp:docPr id="180" name="Picture 180" descr="C:\Users\William\Pictures\2013_09_17\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William\Pictures\2013_09_17\IMG_02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857375"/>
                                    </a:xfrm>
                                    <a:prstGeom prst="rect">
                                      <a:avLst/>
                                    </a:prstGeom>
                                    <a:noFill/>
                                    <a:ln>
                                      <a:noFill/>
                                    </a:ln>
                                  </pic:spPr>
                                </pic:pic>
                              </a:graphicData>
                            </a:graphic>
                          </wp:inline>
                        </w:drawing>
                      </w:r>
                    </w:p>
                  </w:txbxContent>
                </v:textbox>
              </v:shape>
            </w:pict>
          </mc:Fallback>
        </mc:AlternateContent>
      </w:r>
      <w:r w:rsidR="004635DB">
        <w:rPr>
          <w:noProof/>
          <w:szCs w:val="20"/>
        </w:rPr>
        <mc:AlternateContent>
          <mc:Choice Requires="wps">
            <w:drawing>
              <wp:anchor distT="0" distB="0" distL="114300" distR="114300" simplePos="0" relativeHeight="251648000" behindDoc="0" locked="0" layoutInCell="1" allowOverlap="1" wp14:anchorId="5E296230" wp14:editId="74A8BA8E">
                <wp:simplePos x="0" y="0"/>
                <wp:positionH relativeFrom="column">
                  <wp:posOffset>2223135</wp:posOffset>
                </wp:positionH>
                <wp:positionV relativeFrom="paragraph">
                  <wp:posOffset>1126490</wp:posOffset>
                </wp:positionV>
                <wp:extent cx="3771900" cy="3402965"/>
                <wp:effectExtent l="3810" t="2540" r="0" b="4445"/>
                <wp:wrapNone/>
                <wp:docPr id="3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0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C96" w:rsidRDefault="00A85D51" w:rsidP="00AC3FC2">
                            <w:pPr>
                              <w:pStyle w:val="BodyText03"/>
                            </w:pPr>
                            <w:r>
                              <w:t xml:space="preserve">Through funding from the Environmental Protection Office, our Brownfields Program is able to provide financial and technical assistance to the Yankton Sioux community for Brownfields activities.  </w:t>
                            </w:r>
                          </w:p>
                          <w:p w:rsidR="006D7C96" w:rsidRDefault="006D7C96" w:rsidP="00AC3FC2">
                            <w:pPr>
                              <w:pStyle w:val="BodyText03"/>
                            </w:pPr>
                          </w:p>
                          <w:p w:rsidR="006D7C96" w:rsidRDefault="00092B45" w:rsidP="00AC3FC2">
                            <w:pPr>
                              <w:pStyle w:val="BodyText03"/>
                            </w:pPr>
                            <w:r>
                              <w:t>To date, there are two</w:t>
                            </w:r>
                            <w:r w:rsidR="006D7C96">
                              <w:t xml:space="preserve"> </w:t>
                            </w:r>
                            <w:r w:rsidR="00A85D51">
                              <w:t xml:space="preserve">sites in the Marty community that </w:t>
                            </w:r>
                            <w:r w:rsidR="006D7C96">
                              <w:t xml:space="preserve">have been identified as </w:t>
                            </w:r>
                            <w:r>
                              <w:t xml:space="preserve">potential </w:t>
                            </w:r>
                            <w:r w:rsidR="006D7C96">
                              <w:t>Brownfields sites:</w:t>
                            </w:r>
                          </w:p>
                          <w:p w:rsidR="006D7C96" w:rsidRDefault="006D7C96" w:rsidP="00AC3FC2">
                            <w:pPr>
                              <w:pStyle w:val="BodyText03"/>
                            </w:pPr>
                          </w:p>
                          <w:p w:rsidR="006D7C96" w:rsidRDefault="006D7C96" w:rsidP="006D7C96">
                            <w:pPr>
                              <w:pStyle w:val="BodyText03"/>
                              <w:numPr>
                                <w:ilvl w:val="0"/>
                                <w:numId w:val="15"/>
                              </w:numPr>
                            </w:pPr>
                            <w:r>
                              <w:t>St. Katherine’s</w:t>
                            </w:r>
                          </w:p>
                          <w:p w:rsidR="006D7C96" w:rsidRDefault="006D7C96" w:rsidP="006D7C96">
                            <w:pPr>
                              <w:pStyle w:val="BodyText03"/>
                              <w:numPr>
                                <w:ilvl w:val="0"/>
                                <w:numId w:val="15"/>
                              </w:numPr>
                            </w:pPr>
                            <w:r>
                              <w:t>St. Joseph’s</w:t>
                            </w:r>
                          </w:p>
                          <w:p w:rsidR="00532DA7" w:rsidRDefault="00532DA7" w:rsidP="00AC3FC2">
                            <w:pPr>
                              <w:pStyle w:val="BodyText03"/>
                            </w:pPr>
                          </w:p>
                          <w:p w:rsidR="006D7C96" w:rsidRDefault="00092B45" w:rsidP="00AC3FC2">
                            <w:pPr>
                              <w:pStyle w:val="BodyText03"/>
                            </w:pPr>
                            <w:r>
                              <w:t xml:space="preserve">And there is one that is considered a Targeted Brownfields Assessment </w:t>
                            </w:r>
                            <w:r w:rsidR="00532DA7">
                              <w:t>(TBA) site.</w:t>
                            </w:r>
                          </w:p>
                          <w:p w:rsidR="00532DA7" w:rsidRDefault="00532DA7" w:rsidP="00AC3FC2">
                            <w:pPr>
                              <w:pStyle w:val="BodyText03"/>
                            </w:pPr>
                          </w:p>
                          <w:p w:rsidR="00532DA7" w:rsidRDefault="00532DA7" w:rsidP="00532DA7">
                            <w:pPr>
                              <w:pStyle w:val="BodyText03"/>
                              <w:numPr>
                                <w:ilvl w:val="0"/>
                                <w:numId w:val="16"/>
                              </w:numPr>
                            </w:pPr>
                            <w:r>
                              <w:t>Marty Indian School Former Guest House</w:t>
                            </w:r>
                          </w:p>
                          <w:p w:rsidR="00532DA7" w:rsidRDefault="00532DA7" w:rsidP="00532DA7">
                            <w:pPr>
                              <w:pStyle w:val="BodyText03"/>
                            </w:pPr>
                          </w:p>
                          <w:p w:rsidR="009D71F6" w:rsidRDefault="00092B45" w:rsidP="00AC3FC2">
                            <w:pPr>
                              <w:pStyle w:val="BodyText03"/>
                            </w:pPr>
                            <w:r>
                              <w:t>If you have any comments or concerns about these sites, please contact the Envir</w:t>
                            </w:r>
                            <w:r w:rsidR="00532DA7">
                              <w:t xml:space="preserve">onmental office we would </w:t>
                            </w:r>
                            <w:r>
                              <w:t xml:space="preserve">like to have input from the community!  </w:t>
                            </w:r>
                          </w:p>
                          <w:p w:rsidR="00532DA7" w:rsidRDefault="00532DA7" w:rsidP="00AC3FC2">
                            <w:pPr>
                              <w:pStyle w:val="BodyText03"/>
                            </w:pPr>
                          </w:p>
                          <w:p w:rsidR="00532DA7" w:rsidRDefault="00532DA7" w:rsidP="00AC3FC2">
                            <w:pPr>
                              <w:pStyle w:val="BodyText03"/>
                            </w:pPr>
                            <w:r>
                              <w:t>Contact:  Danielle Zephier, Brownfields Coordinator</w:t>
                            </w:r>
                          </w:p>
                          <w:p w:rsidR="00532DA7" w:rsidRDefault="00532DA7" w:rsidP="00AC3FC2">
                            <w:pPr>
                              <w:pStyle w:val="BodyText03"/>
                            </w:pPr>
                            <w:r>
                              <w:t>Phone:  (605) 3894-5003</w:t>
                            </w:r>
                          </w:p>
                          <w:p w:rsidR="006D7C96" w:rsidRDefault="006D7C96" w:rsidP="00AC3FC2">
                            <w:pPr>
                              <w:pStyle w:val="BodyText03"/>
                            </w:pPr>
                          </w:p>
                          <w:p w:rsidR="006D7C96" w:rsidRDefault="006D7C96" w:rsidP="006D7C96">
                            <w:pPr>
                              <w:pStyle w:val="BodyText03"/>
                            </w:pPr>
                          </w:p>
                          <w:p w:rsidR="006D7C96" w:rsidRPr="005168AF" w:rsidRDefault="006D7C96" w:rsidP="006D7C96">
                            <w:pPr>
                              <w:pStyle w:val="BodyText03"/>
                            </w:pPr>
                          </w:p>
                          <w:p w:rsidR="009D71F6" w:rsidRPr="005168AF" w:rsidRDefault="009D71F6" w:rsidP="00AC3FC2">
                            <w:pPr>
                              <w:pStyle w:val="BodyText03"/>
                            </w:pPr>
                          </w:p>
                          <w:p w:rsidR="009D71F6" w:rsidRPr="00D50695" w:rsidRDefault="009D71F6" w:rsidP="00AC3FC2">
                            <w:pPr>
                              <w:pStyle w:val="BodyText03"/>
                            </w:pPr>
                          </w:p>
                          <w:p w:rsidR="009D71F6" w:rsidRPr="00D50695" w:rsidRDefault="009D71F6" w:rsidP="00AC3FC2">
                            <w:pPr>
                              <w:pStyle w:val="BodyText03"/>
                            </w:pPr>
                          </w:p>
                          <w:p w:rsidR="009D71F6" w:rsidRPr="0024671E" w:rsidRDefault="009D71F6" w:rsidP="00AC3FC2">
                            <w:pPr>
                              <w:pStyle w:val="BodyText03"/>
                              <w:rPr>
                                <w:color w:val="00467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175.05pt;margin-top:88.7pt;width:297pt;height:26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NO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" filled="f" stroked="f">
                <v:textbox>
                  <w:txbxContent>
                    <w:p w:rsidR="006D7C96" w:rsidRDefault="00A85D51" w:rsidP="00AC3FC2">
                      <w:pPr>
                        <w:pStyle w:val="BodyText03"/>
                      </w:pPr>
                      <w:r>
                        <w:t xml:space="preserve">Through funding from the Environmental Protection Office, our Brownfields Program is able to provide financial and technical assistance to the Yankton Sioux community for Brownfields activities.  </w:t>
                      </w:r>
                    </w:p>
                    <w:p w:rsidR="006D7C96" w:rsidRDefault="006D7C96" w:rsidP="00AC3FC2">
                      <w:pPr>
                        <w:pStyle w:val="BodyText03"/>
                      </w:pPr>
                    </w:p>
                    <w:p w:rsidR="006D7C96" w:rsidRDefault="00092B45" w:rsidP="00AC3FC2">
                      <w:pPr>
                        <w:pStyle w:val="BodyText03"/>
                      </w:pPr>
                      <w:r>
                        <w:t>To date, there are two</w:t>
                      </w:r>
                      <w:r w:rsidR="006D7C96">
                        <w:t xml:space="preserve"> </w:t>
                      </w:r>
                      <w:r w:rsidR="00A85D51">
                        <w:t xml:space="preserve">sites in the Marty community that </w:t>
                      </w:r>
                      <w:r w:rsidR="006D7C96">
                        <w:t xml:space="preserve">have been identified as </w:t>
                      </w:r>
                      <w:r>
                        <w:t xml:space="preserve">potential </w:t>
                      </w:r>
                      <w:r w:rsidR="006D7C96">
                        <w:t>Brownfields sites:</w:t>
                      </w:r>
                    </w:p>
                    <w:p w:rsidR="006D7C96" w:rsidRDefault="006D7C96" w:rsidP="00AC3FC2">
                      <w:pPr>
                        <w:pStyle w:val="BodyText03"/>
                      </w:pPr>
                    </w:p>
                    <w:p w:rsidR="006D7C96" w:rsidRDefault="006D7C96" w:rsidP="006D7C96">
                      <w:pPr>
                        <w:pStyle w:val="BodyText03"/>
                        <w:numPr>
                          <w:ilvl w:val="0"/>
                          <w:numId w:val="15"/>
                        </w:numPr>
                      </w:pPr>
                      <w:r>
                        <w:t>St. Katherine’s</w:t>
                      </w:r>
                    </w:p>
                    <w:p w:rsidR="006D7C96" w:rsidRDefault="006D7C96" w:rsidP="006D7C96">
                      <w:pPr>
                        <w:pStyle w:val="BodyText03"/>
                        <w:numPr>
                          <w:ilvl w:val="0"/>
                          <w:numId w:val="15"/>
                        </w:numPr>
                      </w:pPr>
                      <w:r>
                        <w:t>St. Joseph’s</w:t>
                      </w:r>
                    </w:p>
                    <w:p w:rsidR="00532DA7" w:rsidRDefault="00532DA7" w:rsidP="00AC3FC2">
                      <w:pPr>
                        <w:pStyle w:val="BodyText03"/>
                      </w:pPr>
                    </w:p>
                    <w:p w:rsidR="006D7C96" w:rsidRDefault="00092B45" w:rsidP="00AC3FC2">
                      <w:pPr>
                        <w:pStyle w:val="BodyText03"/>
                      </w:pPr>
                      <w:r>
                        <w:t xml:space="preserve">And there is one that is considered a Targeted Brownfields Assessment </w:t>
                      </w:r>
                      <w:r w:rsidR="00532DA7">
                        <w:t>(TBA) site.</w:t>
                      </w:r>
                    </w:p>
                    <w:p w:rsidR="00532DA7" w:rsidRDefault="00532DA7" w:rsidP="00AC3FC2">
                      <w:pPr>
                        <w:pStyle w:val="BodyText03"/>
                      </w:pPr>
                    </w:p>
                    <w:p w:rsidR="00532DA7" w:rsidRDefault="00532DA7" w:rsidP="00532DA7">
                      <w:pPr>
                        <w:pStyle w:val="BodyText03"/>
                        <w:numPr>
                          <w:ilvl w:val="0"/>
                          <w:numId w:val="16"/>
                        </w:numPr>
                      </w:pPr>
                      <w:r>
                        <w:t>Marty Indian School Former Guest House</w:t>
                      </w:r>
                    </w:p>
                    <w:p w:rsidR="00532DA7" w:rsidRDefault="00532DA7" w:rsidP="00532DA7">
                      <w:pPr>
                        <w:pStyle w:val="BodyText03"/>
                      </w:pPr>
                    </w:p>
                    <w:p w:rsidR="009D71F6" w:rsidRDefault="00092B45" w:rsidP="00AC3FC2">
                      <w:pPr>
                        <w:pStyle w:val="BodyText03"/>
                      </w:pPr>
                      <w:r>
                        <w:t>If you have any comments or concerns about these sites, please contact the Envir</w:t>
                      </w:r>
                      <w:r w:rsidR="00532DA7">
                        <w:t xml:space="preserve">onmental office we would </w:t>
                      </w:r>
                      <w:r>
                        <w:t xml:space="preserve">like to have input from the community!  </w:t>
                      </w:r>
                    </w:p>
                    <w:p w:rsidR="00532DA7" w:rsidRDefault="00532DA7" w:rsidP="00AC3FC2">
                      <w:pPr>
                        <w:pStyle w:val="BodyText03"/>
                      </w:pPr>
                    </w:p>
                    <w:p w:rsidR="00532DA7" w:rsidRDefault="00532DA7" w:rsidP="00AC3FC2">
                      <w:pPr>
                        <w:pStyle w:val="BodyText03"/>
                      </w:pPr>
                      <w:r>
                        <w:t>Contact:  Danielle Zephier, Brownfields Coordinator</w:t>
                      </w:r>
                    </w:p>
                    <w:p w:rsidR="00532DA7" w:rsidRDefault="00532DA7" w:rsidP="00AC3FC2">
                      <w:pPr>
                        <w:pStyle w:val="BodyText03"/>
                      </w:pPr>
                      <w:r>
                        <w:t>Phone:  (605) 3894-5003</w:t>
                      </w:r>
                    </w:p>
                    <w:p w:rsidR="006D7C96" w:rsidRDefault="006D7C96" w:rsidP="00AC3FC2">
                      <w:pPr>
                        <w:pStyle w:val="BodyText03"/>
                      </w:pPr>
                    </w:p>
                    <w:p w:rsidR="006D7C96" w:rsidRDefault="006D7C96" w:rsidP="006D7C96">
                      <w:pPr>
                        <w:pStyle w:val="BodyText03"/>
                      </w:pPr>
                    </w:p>
                    <w:p w:rsidR="006D7C96" w:rsidRPr="005168AF" w:rsidRDefault="006D7C96" w:rsidP="006D7C96">
                      <w:pPr>
                        <w:pStyle w:val="BodyText03"/>
                      </w:pPr>
                    </w:p>
                    <w:p w:rsidR="009D71F6" w:rsidRPr="005168AF" w:rsidRDefault="009D71F6" w:rsidP="00AC3FC2">
                      <w:pPr>
                        <w:pStyle w:val="BodyText03"/>
                      </w:pPr>
                    </w:p>
                    <w:p w:rsidR="009D71F6" w:rsidRPr="00D50695" w:rsidRDefault="009D71F6" w:rsidP="00AC3FC2">
                      <w:pPr>
                        <w:pStyle w:val="BodyText03"/>
                      </w:pPr>
                    </w:p>
                    <w:p w:rsidR="009D71F6" w:rsidRPr="00D50695" w:rsidRDefault="009D71F6" w:rsidP="00AC3FC2">
                      <w:pPr>
                        <w:pStyle w:val="BodyText03"/>
                      </w:pPr>
                    </w:p>
                    <w:p w:rsidR="009D71F6" w:rsidRPr="0024671E" w:rsidRDefault="009D71F6" w:rsidP="00AC3FC2">
                      <w:pPr>
                        <w:pStyle w:val="BodyText03"/>
                        <w:rPr>
                          <w:color w:val="00467F"/>
                        </w:rPr>
                      </w:pPr>
                    </w:p>
                  </w:txbxContent>
                </v:textbox>
              </v:shape>
            </w:pict>
          </mc:Fallback>
        </mc:AlternateContent>
      </w:r>
      <w:r w:rsidR="004635DB">
        <w:rPr>
          <w:noProof/>
          <w:szCs w:val="20"/>
        </w:rPr>
        <mc:AlternateContent>
          <mc:Choice Requires="wps">
            <w:drawing>
              <wp:anchor distT="0" distB="0" distL="114300" distR="114300" simplePos="0" relativeHeight="251649024" behindDoc="0" locked="0" layoutInCell="1" allowOverlap="1" wp14:anchorId="0809C1BD" wp14:editId="795A35B7">
                <wp:simplePos x="0" y="0"/>
                <wp:positionH relativeFrom="column">
                  <wp:posOffset>2816225</wp:posOffset>
                </wp:positionH>
                <wp:positionV relativeFrom="paragraph">
                  <wp:posOffset>4529455</wp:posOffset>
                </wp:positionV>
                <wp:extent cx="2423160" cy="438150"/>
                <wp:effectExtent l="0" t="0" r="0" b="4445"/>
                <wp:wrapNone/>
                <wp:docPr id="3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168AF" w:rsidRDefault="00326065" w:rsidP="00326065">
                            <w:pPr>
                              <w:pStyle w:val="Writecaptions02"/>
                              <w:jc w:val="center"/>
                            </w:pPr>
                            <w:r>
                              <w:t xml:space="preserve">The Marty Indian School </w:t>
                            </w:r>
                            <w:r w:rsidR="00532DA7">
                              <w:t xml:space="preserve">Former </w:t>
                            </w:r>
                            <w:r>
                              <w:t>Guest House.</w:t>
                            </w:r>
                          </w:p>
                          <w:p w:rsidR="009D71F6" w:rsidRPr="00B23435" w:rsidRDefault="009D71F6" w:rsidP="00AC3FC2">
                            <w:pPr>
                              <w:pStyle w:val="Writecaptions02"/>
                            </w:pPr>
                          </w:p>
                          <w:p w:rsidR="009D71F6" w:rsidRPr="00B23435" w:rsidRDefault="009D71F6" w:rsidP="009D71F6">
                            <w:pPr>
                              <w:spacing w:line="180" w:lineRule="exact"/>
                              <w:rPr>
                                <w:b/>
                                <w:sz w:val="16"/>
                              </w:rPr>
                            </w:pPr>
                          </w:p>
                          <w:p w:rsidR="009D71F6" w:rsidRDefault="009D71F6" w:rsidP="009D71F6">
                            <w:pPr>
                              <w:spacing w:line="180" w:lineRule="exact"/>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221.75pt;margin-top:356.65pt;width:190.8pt;height: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" filled="f" stroked="f">
                <v:textbox inset="1.44pt,1.44pt,1.44pt,1.44pt">
                  <w:txbxContent>
                    <w:p w:rsidR="009D71F6" w:rsidRPr="005168AF" w:rsidRDefault="00326065" w:rsidP="00326065">
                      <w:pPr>
                        <w:pStyle w:val="Writecaptions02"/>
                        <w:jc w:val="center"/>
                      </w:pPr>
                      <w:r>
                        <w:t xml:space="preserve">The Marty Indian School </w:t>
                      </w:r>
                      <w:r w:rsidR="00532DA7">
                        <w:t xml:space="preserve">Former </w:t>
                      </w:r>
                      <w:r>
                        <w:t>Guest House.</w:t>
                      </w:r>
                    </w:p>
                    <w:p w:rsidR="009D71F6" w:rsidRPr="00B23435" w:rsidRDefault="009D71F6" w:rsidP="00AC3FC2">
                      <w:pPr>
                        <w:pStyle w:val="Writecaptions02"/>
                      </w:pPr>
                    </w:p>
                    <w:p w:rsidR="009D71F6" w:rsidRPr="00B23435" w:rsidRDefault="009D71F6" w:rsidP="009D71F6">
                      <w:pPr>
                        <w:spacing w:line="180" w:lineRule="exact"/>
                        <w:rPr>
                          <w:b/>
                          <w:sz w:val="16"/>
                        </w:rPr>
                      </w:pPr>
                    </w:p>
                    <w:p w:rsidR="009D71F6" w:rsidRDefault="009D71F6" w:rsidP="009D71F6">
                      <w:pPr>
                        <w:spacing w:line="180" w:lineRule="exact"/>
                      </w:pPr>
                    </w:p>
                  </w:txbxContent>
                </v:textbox>
              </v:shape>
            </w:pict>
          </mc:Fallback>
        </mc:AlternateContent>
      </w:r>
      <w:r w:rsidR="004635DB">
        <w:rPr>
          <w:noProof/>
          <w:szCs w:val="20"/>
        </w:rPr>
        <mc:AlternateContent>
          <mc:Choice Requires="wps">
            <w:drawing>
              <wp:anchor distT="0" distB="0" distL="114300" distR="114300" simplePos="0" relativeHeight="251654144" behindDoc="0" locked="0" layoutInCell="1" allowOverlap="1" wp14:anchorId="14CBA751" wp14:editId="63DE8F63">
                <wp:simplePos x="0" y="0"/>
                <wp:positionH relativeFrom="column">
                  <wp:posOffset>-462915</wp:posOffset>
                </wp:positionH>
                <wp:positionV relativeFrom="paragraph">
                  <wp:posOffset>3112135</wp:posOffset>
                </wp:positionV>
                <wp:extent cx="2628900" cy="3665220"/>
                <wp:effectExtent l="3810" t="0" r="0" b="4445"/>
                <wp:wrapNone/>
                <wp:docPr id="3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6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A94" w:rsidRDefault="00097A94" w:rsidP="00AC3FC2">
                            <w:pPr>
                              <w:pStyle w:val="BodyText03"/>
                            </w:pPr>
                            <w:r>
                              <w:t>The Environmental Protection Agency’s (EPA’s) Brownfields Program is built on four pillars:</w:t>
                            </w:r>
                          </w:p>
                          <w:p w:rsidR="00AB05E3" w:rsidRDefault="00AB05E3" w:rsidP="00AC3FC2">
                            <w:pPr>
                              <w:pStyle w:val="BodyText03"/>
                            </w:pPr>
                          </w:p>
                          <w:p w:rsidR="00097A94" w:rsidRDefault="00097A94" w:rsidP="00097A94">
                            <w:pPr>
                              <w:pStyle w:val="BodyText03"/>
                              <w:numPr>
                                <w:ilvl w:val="0"/>
                                <w:numId w:val="12"/>
                              </w:numPr>
                            </w:pPr>
                            <w:r>
                              <w:t>Protecting public health and the environment</w:t>
                            </w:r>
                          </w:p>
                          <w:p w:rsidR="00097A94" w:rsidRDefault="00097A94" w:rsidP="00097A94">
                            <w:pPr>
                              <w:pStyle w:val="BodyText03"/>
                              <w:numPr>
                                <w:ilvl w:val="0"/>
                                <w:numId w:val="12"/>
                              </w:numPr>
                            </w:pPr>
                            <w:r>
                              <w:t>Promoting partnerships</w:t>
                            </w:r>
                          </w:p>
                          <w:p w:rsidR="00097A94" w:rsidRDefault="00097A94" w:rsidP="00097A94">
                            <w:pPr>
                              <w:pStyle w:val="BodyText03"/>
                              <w:numPr>
                                <w:ilvl w:val="0"/>
                                <w:numId w:val="12"/>
                              </w:numPr>
                            </w:pPr>
                            <w:r>
                              <w:t>Strengthening the marketplace</w:t>
                            </w:r>
                          </w:p>
                          <w:p w:rsidR="00097A94" w:rsidRDefault="00097A94" w:rsidP="00097A94">
                            <w:pPr>
                              <w:pStyle w:val="BodyText03"/>
                              <w:numPr>
                                <w:ilvl w:val="0"/>
                                <w:numId w:val="12"/>
                              </w:numPr>
                            </w:pPr>
                            <w:r>
                              <w:t>Sustaining reuse</w:t>
                            </w:r>
                          </w:p>
                          <w:p w:rsidR="00AB05E3" w:rsidRDefault="00AB05E3" w:rsidP="00097A94">
                            <w:pPr>
                              <w:pStyle w:val="BodyText03"/>
                            </w:pPr>
                          </w:p>
                          <w:p w:rsidR="00097A94" w:rsidRPr="00AC3FC2" w:rsidRDefault="00097A94" w:rsidP="00097A94">
                            <w:pPr>
                              <w:pStyle w:val="BodyText03"/>
                            </w:pPr>
                            <w:r>
                              <w:t>The Program is designed to empower states, communities, tribe’s and other stakeholders in economic redevelopment to work together in a timely manner to prevent, assess, safely clean up, and s</w:t>
                            </w:r>
                            <w:r w:rsidR="00326065">
                              <w:t>ustainably reuse brownfields.  A brown field is a property, the expansion, redevelopment, ore reuse of which may be complicated by the presence of a hazardous substance, pollutant, or contaminant.  EPA’s Brownfields Program provides financial and technical assistance for brownfields activities through an approach based on those four pillars.</w:t>
                            </w:r>
                          </w:p>
                          <w:p w:rsidR="009D71F6" w:rsidRPr="00AC3FC2" w:rsidRDefault="009D71F6" w:rsidP="00AC3FC2">
                            <w:pPr>
                              <w:pStyle w:val="BodyText0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36.45pt;margin-top:245.05pt;width:207pt;height:28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Mn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" filled="f" stroked="f">
                <v:textbox>
                  <w:txbxContent>
                    <w:p w:rsidR="00097A94" w:rsidRDefault="00097A94" w:rsidP="00AC3FC2">
                      <w:pPr>
                        <w:pStyle w:val="BodyText03"/>
                      </w:pPr>
                      <w:r>
                        <w:t>The Environmental Protection Agency’s (EPA’s) Brownfields Program is built on four pillars:</w:t>
                      </w:r>
                    </w:p>
                    <w:p w:rsidR="00AB05E3" w:rsidRDefault="00AB05E3" w:rsidP="00AC3FC2">
                      <w:pPr>
                        <w:pStyle w:val="BodyText03"/>
                      </w:pPr>
                    </w:p>
                    <w:p w:rsidR="00097A94" w:rsidRDefault="00097A94" w:rsidP="00097A94">
                      <w:pPr>
                        <w:pStyle w:val="BodyText03"/>
                        <w:numPr>
                          <w:ilvl w:val="0"/>
                          <w:numId w:val="12"/>
                        </w:numPr>
                      </w:pPr>
                      <w:r>
                        <w:t>Protecting public health and the environment</w:t>
                      </w:r>
                    </w:p>
                    <w:p w:rsidR="00097A94" w:rsidRDefault="00097A94" w:rsidP="00097A94">
                      <w:pPr>
                        <w:pStyle w:val="BodyText03"/>
                        <w:numPr>
                          <w:ilvl w:val="0"/>
                          <w:numId w:val="12"/>
                        </w:numPr>
                      </w:pPr>
                      <w:r>
                        <w:t>Promoting partnerships</w:t>
                      </w:r>
                    </w:p>
                    <w:p w:rsidR="00097A94" w:rsidRDefault="00097A94" w:rsidP="00097A94">
                      <w:pPr>
                        <w:pStyle w:val="BodyText03"/>
                        <w:numPr>
                          <w:ilvl w:val="0"/>
                          <w:numId w:val="12"/>
                        </w:numPr>
                      </w:pPr>
                      <w:r>
                        <w:t>Strengthening the marketplace</w:t>
                      </w:r>
                    </w:p>
                    <w:p w:rsidR="00097A94" w:rsidRDefault="00097A94" w:rsidP="00097A94">
                      <w:pPr>
                        <w:pStyle w:val="BodyText03"/>
                        <w:numPr>
                          <w:ilvl w:val="0"/>
                          <w:numId w:val="12"/>
                        </w:numPr>
                      </w:pPr>
                      <w:r>
                        <w:t>Sustaining reuse</w:t>
                      </w:r>
                    </w:p>
                    <w:p w:rsidR="00AB05E3" w:rsidRDefault="00AB05E3" w:rsidP="00097A94">
                      <w:pPr>
                        <w:pStyle w:val="BodyText03"/>
                      </w:pPr>
                    </w:p>
                    <w:p w:rsidR="00097A94" w:rsidRPr="00AC3FC2" w:rsidRDefault="00097A94" w:rsidP="00097A94">
                      <w:pPr>
                        <w:pStyle w:val="BodyText03"/>
                      </w:pPr>
                      <w:r>
                        <w:t>The Program is designed to empower states, communities, tribe’s and other stakeholders in economic redevelopment to work together in a timely manner to prevent, assess, safely clean up, and s</w:t>
                      </w:r>
                      <w:r w:rsidR="00326065">
                        <w:t>ustainably reuse brownfields.  A brown field is a property, the expansion, redevelopment, ore reuse of which may be complicated by the presence of a hazardous substance, pollutant, or contaminant.  EPA’s Brownfields Program provides financial and technical assistance for brownfields activities through an approach based on those four pillars.</w:t>
                      </w:r>
                    </w:p>
                    <w:p w:rsidR="009D71F6" w:rsidRPr="00AC3FC2" w:rsidRDefault="009D71F6" w:rsidP="00AC3FC2">
                      <w:pPr>
                        <w:pStyle w:val="BodyText03"/>
                      </w:pPr>
                    </w:p>
                  </w:txbxContent>
                </v:textbox>
              </v:shape>
            </w:pict>
          </mc:Fallback>
        </mc:AlternateContent>
      </w:r>
      <w:r w:rsidR="004635DB">
        <w:rPr>
          <w:noProof/>
          <w:szCs w:val="20"/>
        </w:rPr>
        <mc:AlternateContent>
          <mc:Choice Requires="wps">
            <w:drawing>
              <wp:anchor distT="0" distB="0" distL="114300" distR="114300" simplePos="0" relativeHeight="251646976" behindDoc="0" locked="0" layoutInCell="1" allowOverlap="1" wp14:anchorId="6C2FB54F" wp14:editId="7D4B8A90">
                <wp:simplePos x="0" y="0"/>
                <wp:positionH relativeFrom="column">
                  <wp:posOffset>2223135</wp:posOffset>
                </wp:positionH>
                <wp:positionV relativeFrom="paragraph">
                  <wp:posOffset>478790</wp:posOffset>
                </wp:positionV>
                <wp:extent cx="3429000" cy="647700"/>
                <wp:effectExtent l="3810" t="2540" r="0" b="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D51" w:rsidRDefault="00A85D51" w:rsidP="00A85D51">
                            <w:pPr>
                              <w:pStyle w:val="SUBHEAD02"/>
                              <w:shd w:val="clear" w:color="auto" w:fill="9A0000"/>
                              <w:jc w:val="center"/>
                              <w:rPr>
                                <w:b/>
                                <w:color w:val="FFC000"/>
                                <w:u w:val="single"/>
                              </w:rPr>
                            </w:pPr>
                          </w:p>
                          <w:p w:rsidR="009D71F6" w:rsidRDefault="008861F6" w:rsidP="00A85D51">
                            <w:pPr>
                              <w:pStyle w:val="SUBHEAD02"/>
                              <w:shd w:val="clear" w:color="auto" w:fill="9A0000"/>
                              <w:jc w:val="center"/>
                              <w:rPr>
                                <w:b/>
                                <w:color w:val="FFC000"/>
                                <w:u w:val="single"/>
                              </w:rPr>
                            </w:pPr>
                            <w:r w:rsidRPr="00A85D51">
                              <w:rPr>
                                <w:b/>
                                <w:color w:val="FFC000"/>
                                <w:u w:val="single"/>
                              </w:rPr>
                              <w:t>BROWNFIELDS DEPARTMENT</w:t>
                            </w:r>
                          </w:p>
                          <w:p w:rsidR="00A85D51" w:rsidRDefault="00A85D51" w:rsidP="00A85D51">
                            <w:pPr>
                              <w:pStyle w:val="SUBHEAD02"/>
                              <w:shd w:val="clear" w:color="auto" w:fill="9A0000"/>
                              <w:jc w:val="center"/>
                              <w:rPr>
                                <w:b/>
                                <w:color w:val="FFC000"/>
                                <w:u w:val="single"/>
                              </w:rPr>
                            </w:pPr>
                          </w:p>
                          <w:p w:rsidR="00A85D51" w:rsidRPr="00A85D51" w:rsidRDefault="00A85D51" w:rsidP="00A85D51">
                            <w:pPr>
                              <w:pStyle w:val="SUBHEAD02"/>
                              <w:shd w:val="clear" w:color="auto" w:fill="9A0000"/>
                              <w:jc w:val="center"/>
                              <w:rPr>
                                <w:b/>
                                <w:color w:val="FFC000"/>
                                <w:u w:val="single"/>
                              </w:rPr>
                            </w:pPr>
                          </w:p>
                          <w:p w:rsidR="009D71F6" w:rsidRPr="00B1093E" w:rsidRDefault="009D71F6" w:rsidP="00A85D51">
                            <w:pPr>
                              <w:pStyle w:val="SUBHEAD0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175.05pt;margin-top:37.7pt;width:270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3TvQIAAMQ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" filled="f" stroked="f">
                <v:textbox>
                  <w:txbxContent>
                    <w:p w:rsidR="00A85D51" w:rsidRDefault="00A85D51" w:rsidP="00A85D51">
                      <w:pPr>
                        <w:pStyle w:val="SUBHEAD02"/>
                        <w:shd w:val="clear" w:color="auto" w:fill="9A0000"/>
                        <w:jc w:val="center"/>
                        <w:rPr>
                          <w:b/>
                          <w:color w:val="FFC000"/>
                          <w:u w:val="single"/>
                        </w:rPr>
                      </w:pPr>
                    </w:p>
                    <w:p w:rsidR="009D71F6" w:rsidRDefault="008861F6" w:rsidP="00A85D51">
                      <w:pPr>
                        <w:pStyle w:val="SUBHEAD02"/>
                        <w:shd w:val="clear" w:color="auto" w:fill="9A0000"/>
                        <w:jc w:val="center"/>
                        <w:rPr>
                          <w:b/>
                          <w:color w:val="FFC000"/>
                          <w:u w:val="single"/>
                        </w:rPr>
                      </w:pPr>
                      <w:r w:rsidRPr="00A85D51">
                        <w:rPr>
                          <w:b/>
                          <w:color w:val="FFC000"/>
                          <w:u w:val="single"/>
                        </w:rPr>
                        <w:t>BROWNFIELDS DEPARTMENT</w:t>
                      </w:r>
                    </w:p>
                    <w:p w:rsidR="00A85D51" w:rsidRDefault="00A85D51" w:rsidP="00A85D51">
                      <w:pPr>
                        <w:pStyle w:val="SUBHEAD02"/>
                        <w:shd w:val="clear" w:color="auto" w:fill="9A0000"/>
                        <w:jc w:val="center"/>
                        <w:rPr>
                          <w:b/>
                          <w:color w:val="FFC000"/>
                          <w:u w:val="single"/>
                        </w:rPr>
                      </w:pPr>
                    </w:p>
                    <w:p w:rsidR="00A85D51" w:rsidRPr="00A85D51" w:rsidRDefault="00A85D51" w:rsidP="00A85D51">
                      <w:pPr>
                        <w:pStyle w:val="SUBHEAD02"/>
                        <w:shd w:val="clear" w:color="auto" w:fill="9A0000"/>
                        <w:jc w:val="center"/>
                        <w:rPr>
                          <w:b/>
                          <w:color w:val="FFC000"/>
                          <w:u w:val="single"/>
                        </w:rPr>
                      </w:pPr>
                    </w:p>
                    <w:p w:rsidR="009D71F6" w:rsidRPr="00B1093E" w:rsidRDefault="009D71F6" w:rsidP="00A85D51">
                      <w:pPr>
                        <w:pStyle w:val="SUBHEAD02"/>
                        <w:jc w:val="center"/>
                      </w:pPr>
                    </w:p>
                  </w:txbxContent>
                </v:textbox>
              </v:shape>
            </w:pict>
          </mc:Fallback>
        </mc:AlternateContent>
      </w:r>
      <w:r w:rsidR="004635DB">
        <w:rPr>
          <w:noProof/>
          <w:szCs w:val="20"/>
        </w:rPr>
        <mc:AlternateContent>
          <mc:Choice Requires="wps">
            <w:drawing>
              <wp:anchor distT="0" distB="0" distL="114300" distR="114300" simplePos="0" relativeHeight="251653120" behindDoc="0" locked="0" layoutInCell="1" allowOverlap="1" wp14:anchorId="560FA1AF" wp14:editId="30BA9BA7">
                <wp:simplePos x="0" y="0"/>
                <wp:positionH relativeFrom="column">
                  <wp:posOffset>-617220</wp:posOffset>
                </wp:positionH>
                <wp:positionV relativeFrom="paragraph">
                  <wp:posOffset>2514600</wp:posOffset>
                </wp:positionV>
                <wp:extent cx="2857500" cy="511810"/>
                <wp:effectExtent l="1905" t="0" r="0" b="2540"/>
                <wp:wrapNone/>
                <wp:docPr id="3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E3" w:rsidRDefault="00AB05E3" w:rsidP="00AB05E3">
                            <w:pPr>
                              <w:pStyle w:val="SPECIALPOINTS02"/>
                              <w:shd w:val="clear" w:color="auto" w:fill="9A0000"/>
                              <w:jc w:val="center"/>
                              <w:rPr>
                                <w:color w:val="FFC000"/>
                              </w:rPr>
                            </w:pPr>
                          </w:p>
                          <w:p w:rsidR="009D71F6" w:rsidRPr="00AB05E3" w:rsidRDefault="00BD0908" w:rsidP="00AB05E3">
                            <w:pPr>
                              <w:pStyle w:val="SPECIALPOINTS02"/>
                              <w:shd w:val="clear" w:color="auto" w:fill="9A0000"/>
                              <w:jc w:val="center"/>
                              <w:rPr>
                                <w:u w:val="single"/>
                              </w:rPr>
                            </w:pPr>
                            <w:r>
                              <w:rPr>
                                <w:color w:val="FFC000"/>
                                <w:u w:val="single"/>
                              </w:rPr>
                              <w:t>What is a brownfield?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48.6pt;margin-top:198pt;width:225pt;height:4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" filled="f" stroked="f">
                <v:textbox>
                  <w:txbxContent>
                    <w:p w:rsidR="00AB05E3" w:rsidRDefault="00AB05E3" w:rsidP="00AB05E3">
                      <w:pPr>
                        <w:pStyle w:val="SPECIALPOINTS02"/>
                        <w:shd w:val="clear" w:color="auto" w:fill="9A0000"/>
                        <w:jc w:val="center"/>
                        <w:rPr>
                          <w:color w:val="FFC000"/>
                        </w:rPr>
                      </w:pPr>
                    </w:p>
                    <w:p w:rsidR="009D71F6" w:rsidRPr="00AB05E3" w:rsidRDefault="00BD0908" w:rsidP="00AB05E3">
                      <w:pPr>
                        <w:pStyle w:val="SPECIALPOINTS02"/>
                        <w:shd w:val="clear" w:color="auto" w:fill="9A0000"/>
                        <w:jc w:val="center"/>
                        <w:rPr>
                          <w:u w:val="single"/>
                        </w:rPr>
                      </w:pPr>
                      <w:r>
                        <w:rPr>
                          <w:color w:val="FFC000"/>
                          <w:u w:val="single"/>
                        </w:rPr>
                        <w:t>What is a brownfield?</w:t>
                      </w:r>
                    </w:p>
                  </w:txbxContent>
                </v:textbox>
              </v:shape>
            </w:pict>
          </mc:Fallback>
        </mc:AlternateContent>
      </w:r>
      <w:r w:rsidR="004635DB">
        <w:rPr>
          <w:noProof/>
          <w:szCs w:val="20"/>
        </w:rPr>
        <mc:AlternateContent>
          <mc:Choice Requires="wps">
            <w:drawing>
              <wp:anchor distT="0" distB="0" distL="114300" distR="114300" simplePos="0" relativeHeight="251683840" behindDoc="0" locked="0" layoutInCell="1" allowOverlap="1" wp14:anchorId="01F230C9" wp14:editId="43463DB3">
                <wp:simplePos x="0" y="0"/>
                <wp:positionH relativeFrom="column">
                  <wp:posOffset>-412750</wp:posOffset>
                </wp:positionH>
                <wp:positionV relativeFrom="paragraph">
                  <wp:posOffset>2333625</wp:posOffset>
                </wp:positionV>
                <wp:extent cx="2423160" cy="438150"/>
                <wp:effectExtent l="0" t="0" r="0" b="0"/>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566A" w:rsidRPr="005168AF" w:rsidRDefault="0065566A" w:rsidP="0065566A">
                            <w:pPr>
                              <w:pStyle w:val="Writecaptions02"/>
                              <w:jc w:val="center"/>
                            </w:pPr>
                            <w:r>
                              <w:t>Photo of a wall with peeling lead based paint.</w:t>
                            </w:r>
                          </w:p>
                          <w:p w:rsidR="0065566A" w:rsidRPr="00B23435" w:rsidRDefault="0065566A" w:rsidP="0065566A">
                            <w:pPr>
                              <w:pStyle w:val="Writecaptions02"/>
                            </w:pPr>
                          </w:p>
                          <w:p w:rsidR="0065566A" w:rsidRPr="00B23435" w:rsidRDefault="0065566A" w:rsidP="0065566A">
                            <w:pPr>
                              <w:spacing w:line="180" w:lineRule="exact"/>
                              <w:rPr>
                                <w:b/>
                                <w:sz w:val="16"/>
                              </w:rPr>
                            </w:pPr>
                          </w:p>
                          <w:p w:rsidR="0065566A" w:rsidRDefault="0065566A" w:rsidP="0065566A">
                            <w:pPr>
                              <w:spacing w:line="180" w:lineRule="exact"/>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margin-left:-32.5pt;margin-top:183.75pt;width:190.8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" filled="f" stroked="f">
                <v:textbox inset="1.44pt,1.44pt,1.44pt,1.44pt">
                  <w:txbxContent>
                    <w:p w:rsidR="0065566A" w:rsidRPr="005168AF" w:rsidRDefault="0065566A" w:rsidP="0065566A">
                      <w:pPr>
                        <w:pStyle w:val="Writecaptions02"/>
                        <w:jc w:val="center"/>
                      </w:pPr>
                      <w:r>
                        <w:t>Photo of a wall with peeling lead based paint.</w:t>
                      </w:r>
                    </w:p>
                    <w:p w:rsidR="0065566A" w:rsidRPr="00B23435" w:rsidRDefault="0065566A" w:rsidP="0065566A">
                      <w:pPr>
                        <w:pStyle w:val="Writecaptions02"/>
                      </w:pPr>
                    </w:p>
                    <w:p w:rsidR="0065566A" w:rsidRPr="00B23435" w:rsidRDefault="0065566A" w:rsidP="0065566A">
                      <w:pPr>
                        <w:spacing w:line="180" w:lineRule="exact"/>
                        <w:rPr>
                          <w:b/>
                          <w:sz w:val="16"/>
                        </w:rPr>
                      </w:pPr>
                    </w:p>
                    <w:p w:rsidR="0065566A" w:rsidRDefault="0065566A" w:rsidP="0065566A">
                      <w:pPr>
                        <w:spacing w:line="180" w:lineRule="exact"/>
                      </w:pPr>
                    </w:p>
                  </w:txbxContent>
                </v:textbox>
              </v:shape>
            </w:pict>
          </mc:Fallback>
        </mc:AlternateContent>
      </w:r>
      <w:r w:rsidR="004635DB">
        <w:rPr>
          <w:noProof/>
          <w:szCs w:val="20"/>
        </w:rPr>
        <mc:AlternateContent>
          <mc:Choice Requires="wps">
            <w:drawing>
              <wp:anchor distT="0" distB="0" distL="114300" distR="114300" simplePos="0" relativeHeight="251655168" behindDoc="0" locked="0" layoutInCell="1" allowOverlap="1" wp14:anchorId="78B9DC16" wp14:editId="0D3D2398">
                <wp:simplePos x="0" y="0"/>
                <wp:positionH relativeFrom="column">
                  <wp:posOffset>-520065</wp:posOffset>
                </wp:positionH>
                <wp:positionV relativeFrom="paragraph">
                  <wp:posOffset>688340</wp:posOffset>
                </wp:positionV>
                <wp:extent cx="2578100" cy="1645285"/>
                <wp:effectExtent l="3810" t="254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6452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1F6" w:rsidRPr="004102FB" w:rsidRDefault="004635DB" w:rsidP="00AC3FC2">
                            <w:pPr>
                              <w:pStyle w:val="placephotohere"/>
                            </w:pPr>
                            <w:r>
                              <w:rPr>
                                <w:noProof/>
                              </w:rPr>
                              <w:drawing>
                                <wp:inline distT="0" distB="0" distL="0" distR="0" wp14:anchorId="61CC4A2E" wp14:editId="7546AA83">
                                  <wp:extent cx="2390775" cy="1781175"/>
                                  <wp:effectExtent l="0" t="0" r="9525" b="9525"/>
                                  <wp:docPr id="327" name="Picture 327" descr="C:\Users\William\Pictures\2013-05-28\Photo of a bedroom wall with lead based paint peeling from water 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William\Pictures\2013-05-28\Photo of a bedroom wall with lead based paint peeling from water da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781175"/>
                                          </a:xfrm>
                                          <a:prstGeom prst="rect">
                                            <a:avLst/>
                                          </a:prstGeom>
                                          <a:noFill/>
                                          <a:ln>
                                            <a:noFill/>
                                          </a:ln>
                                        </pic:spPr>
                                      </pic:pic>
                                    </a:graphicData>
                                  </a:graphic>
                                </wp:inline>
                              </w:drawing>
                            </w: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rPr>
                                <w:b/>
                              </w:rPr>
                            </w:pPr>
                          </w:p>
                          <w:p w:rsidR="009D71F6" w:rsidRDefault="009D71F6" w:rsidP="00AC3FC2">
                            <w:pPr>
                              <w:pStyle w:val="placephotohe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40.95pt;margin-top:54.2pt;width:203pt;height:12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" fillcolor="silver" stroked="f">
                <v:textbox>
                  <w:txbxContent>
                    <w:p w:rsidR="009D71F6" w:rsidRPr="004102FB" w:rsidRDefault="004635DB" w:rsidP="00AC3FC2">
                      <w:pPr>
                        <w:pStyle w:val="placephotohere"/>
                      </w:pPr>
                      <w:r>
                        <w:rPr>
                          <w:noProof/>
                        </w:rPr>
                        <w:drawing>
                          <wp:inline distT="0" distB="0" distL="0" distR="0">
                            <wp:extent cx="2390775" cy="1781175"/>
                            <wp:effectExtent l="0" t="0" r="9525" b="9525"/>
                            <wp:docPr id="186" name="Picture 186" descr="C:\Users\William\Pictures\2013-05-28\Photo of a bedroom wall with lead based paint peeling from water 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William\Pictures\2013-05-28\Photo of a bedroom wall with lead based paint peeling from water da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781175"/>
                                    </a:xfrm>
                                    <a:prstGeom prst="rect">
                                      <a:avLst/>
                                    </a:prstGeom>
                                    <a:noFill/>
                                    <a:ln>
                                      <a:noFill/>
                                    </a:ln>
                                  </pic:spPr>
                                </pic:pic>
                              </a:graphicData>
                            </a:graphic>
                          </wp:inline>
                        </w:drawing>
                      </w: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pPr>
                    </w:p>
                    <w:p w:rsidR="009D71F6" w:rsidRPr="004102FB" w:rsidRDefault="009D71F6" w:rsidP="00AC3FC2">
                      <w:pPr>
                        <w:pStyle w:val="placephotohere"/>
                        <w:rPr>
                          <w:b/>
                        </w:rPr>
                      </w:pPr>
                    </w:p>
                    <w:p w:rsidR="009D71F6" w:rsidRDefault="009D71F6" w:rsidP="00AC3FC2">
                      <w:pPr>
                        <w:pStyle w:val="placephotohere"/>
                      </w:pPr>
                    </w:p>
                  </w:txbxContent>
                </v:textbox>
              </v:shape>
            </w:pict>
          </mc:Fallback>
        </mc:AlternateContent>
      </w:r>
      <w:r w:rsidR="004635DB">
        <w:rPr>
          <w:noProof/>
          <w:szCs w:val="20"/>
        </w:rPr>
        <mc:AlternateContent>
          <mc:Choice Requires="wps">
            <w:drawing>
              <wp:anchor distT="0" distB="0" distL="114300" distR="114300" simplePos="0" relativeHeight="251650048" behindDoc="0" locked="0" layoutInCell="1" allowOverlap="1" wp14:anchorId="7D8B2B66" wp14:editId="5F0CD633">
                <wp:simplePos x="0" y="0"/>
                <wp:positionH relativeFrom="column">
                  <wp:posOffset>-634365</wp:posOffset>
                </wp:positionH>
                <wp:positionV relativeFrom="paragraph">
                  <wp:posOffset>6974840</wp:posOffset>
                </wp:positionV>
                <wp:extent cx="6858000" cy="752475"/>
                <wp:effectExtent l="3810" t="254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8861F6" w:rsidRDefault="008861F6" w:rsidP="009D71F6">
                            <w:pPr>
                              <w:jc w:val="center"/>
                              <w:rPr>
                                <w:rFonts w:ascii="Times" w:hAnsi="Times"/>
                                <w:b/>
                                <w:smallCaps/>
                                <w:color w:val="FFFFFF"/>
                              </w:rPr>
                            </w:pPr>
                            <w:r w:rsidRPr="008861F6">
                              <w:rPr>
                                <w:rFonts w:ascii="Times" w:hAnsi="Times"/>
                                <w:b/>
                                <w:smallCaps/>
                                <w:color w:val="FFFFFF"/>
                              </w:rPr>
                              <w:t>TO EMPOWER TRIBE’S, COMMUNITIES, STATES AND OTHER STAKEHOLDERS IN WORKING TOGETHER TO PREVENT, ASSESS, SAFELY CLEAN UP, AND SUSTAINABLY REUSE BROWNFIELDS.</w:t>
                            </w:r>
                          </w:p>
                          <w:p w:rsidR="009D71F6" w:rsidRPr="005168AF" w:rsidRDefault="009D71F6" w:rsidP="009D71F6">
                            <w:pPr>
                              <w:rPr>
                                <w:rFonts w:ascii="Times" w:hAnsi="Times"/>
                                <w:i/>
                              </w:rPr>
                            </w:pPr>
                          </w:p>
                          <w:p w:rsidR="009D71F6" w:rsidRPr="005168AF" w:rsidRDefault="009D71F6" w:rsidP="009D71F6">
                            <w:pPr>
                              <w:rPr>
                                <w:rFonts w:ascii="Times" w:hAnsi="Time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49.95pt;margin-top:549.2pt;width:540pt;height:5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" filled="f" stroked="f">
                <v:textbox>
                  <w:txbxContent>
                    <w:p w:rsidR="009D71F6" w:rsidRPr="008861F6" w:rsidRDefault="008861F6" w:rsidP="009D71F6">
                      <w:pPr>
                        <w:jc w:val="center"/>
                        <w:rPr>
                          <w:rFonts w:ascii="Times" w:hAnsi="Times"/>
                          <w:b/>
                          <w:smallCaps/>
                          <w:color w:val="FFFFFF"/>
                        </w:rPr>
                      </w:pPr>
                      <w:r w:rsidRPr="008861F6">
                        <w:rPr>
                          <w:rFonts w:ascii="Times" w:hAnsi="Times"/>
                          <w:b/>
                          <w:smallCaps/>
                          <w:color w:val="FFFFFF"/>
                        </w:rPr>
                        <w:t>TO EMPOWER TRIBE’S, COMMUNITIES, STATES AND OTHER STAKEHOLDERS IN WORKING TOGETHER TO PREVENT, ASSESS, SAFELY CLEAN UP, AND SUSTAINABLY REUSE BROWNFIELDS.</w:t>
                      </w:r>
                    </w:p>
                    <w:p w:rsidR="009D71F6" w:rsidRPr="005168AF" w:rsidRDefault="009D71F6" w:rsidP="009D71F6">
                      <w:pPr>
                        <w:rPr>
                          <w:rFonts w:ascii="Times" w:hAnsi="Times"/>
                          <w:i/>
                        </w:rPr>
                      </w:pPr>
                    </w:p>
                    <w:p w:rsidR="009D71F6" w:rsidRPr="005168AF" w:rsidRDefault="009D71F6" w:rsidP="009D71F6">
                      <w:pPr>
                        <w:rPr>
                          <w:rFonts w:ascii="Times" w:hAnsi="Times"/>
                          <w:i/>
                        </w:rPr>
                      </w:pPr>
                    </w:p>
                  </w:txbxContent>
                </v:textbox>
              </v:shape>
            </w:pict>
          </mc:Fallback>
        </mc:AlternateContent>
      </w:r>
      <w:r w:rsidR="004635DB">
        <w:rPr>
          <w:noProof/>
          <w:szCs w:val="20"/>
        </w:rPr>
        <w:drawing>
          <wp:anchor distT="0" distB="0" distL="114300" distR="114300" simplePos="0" relativeHeight="251659264" behindDoc="1" locked="0" layoutInCell="1" allowOverlap="1" wp14:anchorId="0A823CF8" wp14:editId="4169B2C9">
            <wp:simplePos x="0" y="0"/>
            <wp:positionH relativeFrom="column">
              <wp:posOffset>-1143000</wp:posOffset>
            </wp:positionH>
            <wp:positionV relativeFrom="paragraph">
              <wp:posOffset>-914400</wp:posOffset>
            </wp:positionV>
            <wp:extent cx="7772400" cy="10058400"/>
            <wp:effectExtent l="0" t="0" r="0" b="0"/>
            <wp:wrapNone/>
            <wp:docPr id="28" name="Picture 28" descr="Classic_Newslette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assic_Newsletter_p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DB">
        <w:rPr>
          <w:noProof/>
          <w:szCs w:val="20"/>
        </w:rPr>
        <mc:AlternateContent>
          <mc:Choice Requires="wps">
            <w:drawing>
              <wp:anchor distT="0" distB="0" distL="114300" distR="114300" simplePos="0" relativeHeight="251658240" behindDoc="0" locked="0" layoutInCell="1" allowOverlap="1" wp14:anchorId="0EFCA7CF" wp14:editId="0DBE5B10">
                <wp:simplePos x="0" y="0"/>
                <wp:positionH relativeFrom="column">
                  <wp:posOffset>-634365</wp:posOffset>
                </wp:positionH>
                <wp:positionV relativeFrom="paragraph">
                  <wp:posOffset>-340360</wp:posOffset>
                </wp:positionV>
                <wp:extent cx="1257300" cy="342900"/>
                <wp:effectExtent l="3810" t="254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168AF" w:rsidRDefault="00552149" w:rsidP="00AC3FC2">
                            <w:pPr>
                              <w:pStyle w:val="MONTHYEAR"/>
                            </w:pPr>
                            <w:r>
                              <w:t>FEBRUARY 2014</w:t>
                            </w:r>
                            <w:r w:rsidR="009D71F6" w:rsidRPr="005168AF">
                              <w:t xml:space="preserve"> </w:t>
                            </w:r>
                          </w:p>
                          <w:p w:rsidR="009D71F6" w:rsidRPr="005168AF" w:rsidRDefault="009D71F6" w:rsidP="00AC3FC2">
                            <w:pPr>
                              <w:pStyle w:val="MONTHYEAR"/>
                            </w:pPr>
                            <w:r w:rsidRPr="005168AF">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49.95pt;margin-top:-26.8pt;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zx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" filled="f" stroked="f">
                <v:textbox>
                  <w:txbxContent>
                    <w:p w:rsidR="009D71F6" w:rsidRPr="005168AF" w:rsidRDefault="00552149" w:rsidP="00AC3FC2">
                      <w:pPr>
                        <w:pStyle w:val="MONTHYEAR"/>
                      </w:pPr>
                      <w:r>
                        <w:t>FEBRUARY 2014</w:t>
                      </w:r>
                      <w:r w:rsidR="009D71F6" w:rsidRPr="005168AF">
                        <w:t xml:space="preserve"> </w:t>
                      </w:r>
                    </w:p>
                    <w:p w:rsidR="009D71F6" w:rsidRPr="005168AF" w:rsidRDefault="009D71F6" w:rsidP="00AC3FC2">
                      <w:pPr>
                        <w:pStyle w:val="MONTHYEAR"/>
                      </w:pPr>
                      <w:r w:rsidRPr="005168AF">
                        <w:softHyphen/>
                      </w:r>
                    </w:p>
                  </w:txbxContent>
                </v:textbox>
              </v:shape>
            </w:pict>
          </mc:Fallback>
        </mc:AlternateContent>
      </w:r>
      <w:r w:rsidR="004635DB">
        <w:rPr>
          <w:noProof/>
          <w:szCs w:val="20"/>
        </w:rPr>
        <mc:AlternateContent>
          <mc:Choice Requires="wps">
            <w:drawing>
              <wp:anchor distT="0" distB="0" distL="114300" distR="114300" simplePos="0" relativeHeight="251657216" behindDoc="0" locked="0" layoutInCell="1" allowOverlap="1" wp14:anchorId="5AB82464" wp14:editId="6558F747">
                <wp:simplePos x="0" y="0"/>
                <wp:positionH relativeFrom="column">
                  <wp:posOffset>4852035</wp:posOffset>
                </wp:positionH>
                <wp:positionV relativeFrom="paragraph">
                  <wp:posOffset>-340360</wp:posOffset>
                </wp:positionV>
                <wp:extent cx="1143000" cy="685800"/>
                <wp:effectExtent l="3810" t="254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168AF" w:rsidRDefault="009D71F6" w:rsidP="00AC3FC2">
                            <w:pPr>
                              <w:pStyle w:val="VOLUMEISSUE"/>
                            </w:pPr>
                            <w:r w:rsidRPr="005168AF">
                              <w:t>V</w:t>
                            </w:r>
                            <w:r w:rsidR="00552149">
                              <w:t>olume 1 issue 2</w:t>
                            </w:r>
                          </w:p>
                          <w:p w:rsidR="009D71F6" w:rsidRPr="005168AF" w:rsidRDefault="009D71F6" w:rsidP="00AC3FC2">
                            <w:pPr>
                              <w:pStyle w:val="VOLUMEISSUE"/>
                              <w:rPr>
                                <w:rFonts w:ascii="Copperplate" w:hAnsi="Copperplate"/>
                                <w:sz w:val="16"/>
                              </w:rPr>
                            </w:pPr>
                          </w:p>
                          <w:p w:rsidR="009D71F6" w:rsidRPr="005168AF" w:rsidRDefault="009D71F6" w:rsidP="00AC3FC2">
                            <w:pPr>
                              <w:pStyle w:val="VOLUMEISSUE"/>
                              <w:rPr>
                                <w:sz w:val="16"/>
                              </w:rPr>
                            </w:pPr>
                            <w:r w:rsidRPr="005168AF">
                              <w:rPr>
                                <w:sz w:val="16"/>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99243" id="Text Box 26" o:spid="_x0000_s1048" type="#_x0000_t202" style="position:absolute;margin-left:382.05pt;margin-top:-26.8pt;width:90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qpvAIAAMM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" filled="f" stroked="f">
                <v:textbox>
                  <w:txbxContent>
                    <w:p w:rsidR="009D71F6" w:rsidRPr="005168AF" w:rsidRDefault="009D71F6" w:rsidP="00AC3FC2">
                      <w:pPr>
                        <w:pStyle w:val="VOLUMEISSUE"/>
                      </w:pPr>
                      <w:r w:rsidRPr="005168AF">
                        <w:t>V</w:t>
                      </w:r>
                      <w:r w:rsidR="00552149">
                        <w:t>olume 1 issue 2</w:t>
                      </w:r>
                    </w:p>
                    <w:p w:rsidR="009D71F6" w:rsidRPr="005168AF" w:rsidRDefault="009D71F6" w:rsidP="00AC3FC2">
                      <w:pPr>
                        <w:pStyle w:val="VOLUMEISSUE"/>
                        <w:rPr>
                          <w:rFonts w:ascii="Copperplate" w:hAnsi="Copperplate"/>
                          <w:sz w:val="16"/>
                        </w:rPr>
                      </w:pPr>
                    </w:p>
                    <w:p w:rsidR="009D71F6" w:rsidRPr="005168AF" w:rsidRDefault="009D71F6" w:rsidP="00AC3FC2">
                      <w:pPr>
                        <w:pStyle w:val="VOLUMEISSUE"/>
                        <w:rPr>
                          <w:sz w:val="16"/>
                        </w:rPr>
                      </w:pPr>
                      <w:r w:rsidRPr="005168AF">
                        <w:rPr>
                          <w:sz w:val="16"/>
                        </w:rPr>
                        <w:softHyphen/>
                      </w:r>
                    </w:p>
                  </w:txbxContent>
                </v:textbox>
              </v:shape>
            </w:pict>
          </mc:Fallback>
        </mc:AlternateContent>
      </w:r>
      <w:r w:rsidR="009D71F6">
        <w:br w:type="page"/>
      </w:r>
      <w:bookmarkStart w:id="0" w:name="_GoBack"/>
      <w:bookmarkEnd w:id="0"/>
      <w:r>
        <w:rPr>
          <w:noProof/>
          <w:szCs w:val="20"/>
        </w:rPr>
        <w:lastRenderedPageBreak/>
        <mc:AlternateContent>
          <mc:Choice Requires="wps">
            <w:drawing>
              <wp:anchor distT="0" distB="0" distL="114300" distR="114300" simplePos="0" relativeHeight="251665408" behindDoc="0" locked="0" layoutInCell="1" allowOverlap="1" wp14:anchorId="21134EAA" wp14:editId="7CBD8A80">
                <wp:simplePos x="0" y="0"/>
                <wp:positionH relativeFrom="column">
                  <wp:posOffset>-636270</wp:posOffset>
                </wp:positionH>
                <wp:positionV relativeFrom="paragraph">
                  <wp:posOffset>2614930</wp:posOffset>
                </wp:positionV>
                <wp:extent cx="2057400" cy="4079875"/>
                <wp:effectExtent l="1905" t="0" r="0" b="127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07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85E" w:rsidRPr="00395F33" w:rsidRDefault="0091685E" w:rsidP="00107224">
                            <w:pPr>
                              <w:pStyle w:val="BodyText02"/>
                              <w:jc w:val="center"/>
                              <w:rPr>
                                <w:i/>
                                <w:color w:val="FFC000"/>
                                <w:sz w:val="28"/>
                                <w:szCs w:val="28"/>
                                <w:u w:val="single"/>
                              </w:rPr>
                            </w:pPr>
                            <w:r w:rsidRPr="00395F33">
                              <w:rPr>
                                <w:b/>
                                <w:i/>
                                <w:color w:val="FFC000"/>
                                <w:sz w:val="28"/>
                                <w:szCs w:val="28"/>
                                <w:u w:val="single"/>
                              </w:rPr>
                              <w:t>A</w:t>
                            </w:r>
                            <w:r w:rsidR="00AF277F" w:rsidRPr="00395F33">
                              <w:rPr>
                                <w:b/>
                                <w:i/>
                                <w:color w:val="FFC000"/>
                                <w:sz w:val="28"/>
                                <w:szCs w:val="28"/>
                                <w:u w:val="single"/>
                              </w:rPr>
                              <w:t>NYONE</w:t>
                            </w:r>
                            <w:r w:rsidRPr="00395F33">
                              <w:rPr>
                                <w:b/>
                                <w:i/>
                                <w:color w:val="FFC000"/>
                                <w:sz w:val="28"/>
                                <w:szCs w:val="28"/>
                                <w:u w:val="single"/>
                              </w:rPr>
                              <w:t xml:space="preserve"> can recy</w:t>
                            </w:r>
                            <w:r w:rsidR="00107224" w:rsidRPr="00395F33">
                              <w:rPr>
                                <w:b/>
                                <w:i/>
                                <w:color w:val="FFC000"/>
                                <w:sz w:val="28"/>
                                <w:szCs w:val="28"/>
                                <w:u w:val="single"/>
                              </w:rPr>
                              <w:t>c</w:t>
                            </w:r>
                            <w:r w:rsidRPr="00395F33">
                              <w:rPr>
                                <w:b/>
                                <w:i/>
                                <w:color w:val="FFC000"/>
                                <w:sz w:val="28"/>
                                <w:szCs w:val="28"/>
                                <w:u w:val="single"/>
                              </w:rPr>
                              <w:t>le through the Yankton Sioux Tribe Recycling Center</w:t>
                            </w:r>
                            <w:r w:rsidRPr="00395F33">
                              <w:rPr>
                                <w:i/>
                                <w:color w:val="FFC000"/>
                                <w:sz w:val="28"/>
                                <w:szCs w:val="28"/>
                                <w:u w:val="single"/>
                              </w:rPr>
                              <w:t>.</w:t>
                            </w:r>
                          </w:p>
                          <w:p w:rsidR="0091685E" w:rsidRPr="00395F33" w:rsidRDefault="0091685E" w:rsidP="0091685E">
                            <w:pPr>
                              <w:pStyle w:val="BodyText02"/>
                              <w:rPr>
                                <w:color w:val="FFC000"/>
                              </w:rPr>
                            </w:pPr>
                          </w:p>
                          <w:p w:rsidR="0091685E" w:rsidRPr="00395F33" w:rsidRDefault="0091685E" w:rsidP="0091685E">
                            <w:pPr>
                              <w:pStyle w:val="BodyText02"/>
                              <w:rPr>
                                <w:color w:val="FFC000"/>
                              </w:rPr>
                            </w:pPr>
                            <w:r w:rsidRPr="00395F33">
                              <w:rPr>
                                <w:color w:val="FFC000"/>
                              </w:rPr>
                              <w:t xml:space="preserve">Help </w:t>
                            </w:r>
                            <w:r w:rsidR="00107224" w:rsidRPr="00395F33">
                              <w:rPr>
                                <w:color w:val="FFC000"/>
                              </w:rPr>
                              <w:t>recycle to</w:t>
                            </w:r>
                            <w:r w:rsidRPr="00395F33">
                              <w:rPr>
                                <w:color w:val="FFC000"/>
                              </w:rPr>
                              <w:t xml:space="preserve"> protect the human health and environment.</w:t>
                            </w:r>
                          </w:p>
                          <w:p w:rsidR="0091685E" w:rsidRPr="00395F33" w:rsidRDefault="0091685E" w:rsidP="0091685E">
                            <w:pPr>
                              <w:pStyle w:val="BodyText02"/>
                              <w:rPr>
                                <w:color w:val="FFC000"/>
                              </w:rPr>
                            </w:pPr>
                          </w:p>
                          <w:p w:rsidR="0091685E" w:rsidRPr="00395F33" w:rsidRDefault="0091685E" w:rsidP="0091685E">
                            <w:pPr>
                              <w:pStyle w:val="BodyText02"/>
                              <w:rPr>
                                <w:color w:val="FFC000"/>
                              </w:rPr>
                            </w:pPr>
                            <w:r w:rsidRPr="00395F33">
                              <w:rPr>
                                <w:color w:val="FFC000"/>
                              </w:rPr>
                              <w:t>Local business</w:t>
                            </w:r>
                            <w:r w:rsidR="00107224" w:rsidRPr="00395F33">
                              <w:rPr>
                                <w:color w:val="FFC000"/>
                              </w:rPr>
                              <w:t>es</w:t>
                            </w:r>
                            <w:r w:rsidRPr="00395F33">
                              <w:rPr>
                                <w:color w:val="FFC000"/>
                              </w:rPr>
                              <w:t xml:space="preserve"> that utilize the YST Recycling Program:</w:t>
                            </w:r>
                          </w:p>
                          <w:p w:rsidR="0091685E" w:rsidRPr="00395F33" w:rsidRDefault="0091685E" w:rsidP="0091685E">
                            <w:pPr>
                              <w:pStyle w:val="BodyText02"/>
                              <w:rPr>
                                <w:color w:val="FFC000"/>
                              </w:rPr>
                            </w:pPr>
                          </w:p>
                          <w:p w:rsidR="0091685E" w:rsidRPr="00395F33" w:rsidRDefault="0091685E" w:rsidP="0091685E">
                            <w:pPr>
                              <w:pStyle w:val="BodyText02"/>
                              <w:numPr>
                                <w:ilvl w:val="0"/>
                                <w:numId w:val="4"/>
                              </w:numPr>
                              <w:rPr>
                                <w:color w:val="FFC000"/>
                              </w:rPr>
                            </w:pPr>
                            <w:proofErr w:type="spellStart"/>
                            <w:r w:rsidRPr="00395F33">
                              <w:rPr>
                                <w:color w:val="FFC000"/>
                              </w:rPr>
                              <w:t>Buche</w:t>
                            </w:r>
                            <w:proofErr w:type="spellEnd"/>
                            <w:r w:rsidRPr="00395F33">
                              <w:rPr>
                                <w:color w:val="FFC000"/>
                              </w:rPr>
                              <w:t xml:space="preserve"> Foods</w:t>
                            </w:r>
                          </w:p>
                          <w:p w:rsidR="0091685E" w:rsidRPr="00395F33" w:rsidRDefault="0091685E" w:rsidP="0091685E">
                            <w:pPr>
                              <w:pStyle w:val="BodyText02"/>
                              <w:numPr>
                                <w:ilvl w:val="0"/>
                                <w:numId w:val="4"/>
                              </w:numPr>
                              <w:rPr>
                                <w:color w:val="FFC000"/>
                              </w:rPr>
                            </w:pPr>
                            <w:r w:rsidRPr="00395F33">
                              <w:rPr>
                                <w:color w:val="FFC000"/>
                              </w:rPr>
                              <w:t>Wagner Gus Stop</w:t>
                            </w:r>
                          </w:p>
                          <w:p w:rsidR="00107224" w:rsidRPr="00395F33" w:rsidRDefault="00107224" w:rsidP="0091685E">
                            <w:pPr>
                              <w:pStyle w:val="BodyText02"/>
                              <w:numPr>
                                <w:ilvl w:val="0"/>
                                <w:numId w:val="4"/>
                              </w:numPr>
                              <w:rPr>
                                <w:color w:val="FFC000"/>
                              </w:rPr>
                            </w:pPr>
                            <w:r w:rsidRPr="00395F33">
                              <w:rPr>
                                <w:color w:val="FFC000"/>
                              </w:rPr>
                              <w:t>Lake Andes Gus Stop</w:t>
                            </w:r>
                          </w:p>
                          <w:p w:rsidR="0091685E" w:rsidRPr="00395F33" w:rsidRDefault="0091685E" w:rsidP="0091685E">
                            <w:pPr>
                              <w:pStyle w:val="BodyText02"/>
                              <w:numPr>
                                <w:ilvl w:val="0"/>
                                <w:numId w:val="4"/>
                              </w:numPr>
                              <w:rPr>
                                <w:color w:val="FFC000"/>
                              </w:rPr>
                            </w:pPr>
                            <w:r w:rsidRPr="00395F33">
                              <w:rPr>
                                <w:color w:val="FFC000"/>
                              </w:rPr>
                              <w:t>Indian Health Service</w:t>
                            </w:r>
                          </w:p>
                          <w:p w:rsidR="0091685E" w:rsidRPr="00395F33" w:rsidRDefault="0091685E" w:rsidP="0091685E">
                            <w:pPr>
                              <w:pStyle w:val="BodyText02"/>
                              <w:numPr>
                                <w:ilvl w:val="0"/>
                                <w:numId w:val="4"/>
                              </w:numPr>
                              <w:rPr>
                                <w:color w:val="FFC000"/>
                              </w:rPr>
                            </w:pPr>
                            <w:r w:rsidRPr="00395F33">
                              <w:rPr>
                                <w:color w:val="FFC000"/>
                              </w:rPr>
                              <w:t>Marty Indian School</w:t>
                            </w:r>
                          </w:p>
                          <w:p w:rsidR="0091685E" w:rsidRPr="00395F33" w:rsidRDefault="0091685E" w:rsidP="0091685E">
                            <w:pPr>
                              <w:pStyle w:val="BodyText02"/>
                              <w:numPr>
                                <w:ilvl w:val="0"/>
                                <w:numId w:val="4"/>
                              </w:numPr>
                              <w:rPr>
                                <w:color w:val="FFC000"/>
                              </w:rPr>
                            </w:pPr>
                            <w:r w:rsidRPr="00395F33">
                              <w:rPr>
                                <w:color w:val="FFC000"/>
                              </w:rPr>
                              <w:t>Marty Indian School Student Council</w:t>
                            </w:r>
                          </w:p>
                          <w:p w:rsidR="0091685E" w:rsidRPr="00395F33" w:rsidRDefault="0091685E" w:rsidP="0091685E">
                            <w:pPr>
                              <w:pStyle w:val="BodyText02"/>
                              <w:numPr>
                                <w:ilvl w:val="0"/>
                                <w:numId w:val="4"/>
                              </w:numPr>
                              <w:rPr>
                                <w:color w:val="FFC000"/>
                              </w:rPr>
                            </w:pPr>
                            <w:r w:rsidRPr="00395F33">
                              <w:rPr>
                                <w:color w:val="FFC000"/>
                              </w:rPr>
                              <w:t>YST Travel Plaza</w:t>
                            </w:r>
                          </w:p>
                          <w:p w:rsidR="0091685E" w:rsidRPr="00395F33" w:rsidRDefault="0091685E" w:rsidP="0091685E">
                            <w:pPr>
                              <w:pStyle w:val="BodyText02"/>
                              <w:numPr>
                                <w:ilvl w:val="0"/>
                                <w:numId w:val="4"/>
                              </w:numPr>
                              <w:rPr>
                                <w:color w:val="FFC000"/>
                              </w:rPr>
                            </w:pPr>
                            <w:r w:rsidRPr="00395F33">
                              <w:rPr>
                                <w:color w:val="FFC000"/>
                              </w:rPr>
                              <w:t>YST Tribal Programs</w:t>
                            </w:r>
                          </w:p>
                          <w:p w:rsidR="0091685E" w:rsidRPr="00395F33" w:rsidRDefault="0091685E" w:rsidP="0091685E">
                            <w:pPr>
                              <w:pStyle w:val="BodyText02"/>
                              <w:numPr>
                                <w:ilvl w:val="0"/>
                                <w:numId w:val="4"/>
                              </w:numPr>
                              <w:rPr>
                                <w:color w:val="FFC000"/>
                              </w:rPr>
                            </w:pPr>
                            <w:r w:rsidRPr="00395F33">
                              <w:rPr>
                                <w:color w:val="FFC000"/>
                              </w:rPr>
                              <w:t>Fort Randall Casino/Hotel</w:t>
                            </w:r>
                          </w:p>
                          <w:p w:rsidR="00107224" w:rsidRPr="00395F33" w:rsidRDefault="00107224" w:rsidP="0091685E">
                            <w:pPr>
                              <w:pStyle w:val="BodyText02"/>
                              <w:rPr>
                                <w:color w:val="FFC000"/>
                              </w:rPr>
                            </w:pPr>
                          </w:p>
                          <w:p w:rsidR="0091685E" w:rsidRPr="00395F33" w:rsidRDefault="0091685E" w:rsidP="0091685E">
                            <w:pPr>
                              <w:pStyle w:val="BodyText02"/>
                              <w:rPr>
                                <w:color w:val="FFC000"/>
                              </w:rPr>
                            </w:pPr>
                            <w:r w:rsidRPr="00395F33">
                              <w:rPr>
                                <w:color w:val="FFC000"/>
                              </w:rPr>
                              <w:t>CONTACT: YST-EPP</w:t>
                            </w:r>
                          </w:p>
                          <w:p w:rsidR="0091685E" w:rsidRPr="00395F33" w:rsidRDefault="0091685E" w:rsidP="0091685E">
                            <w:pPr>
                              <w:pStyle w:val="BodyText02"/>
                              <w:rPr>
                                <w:color w:val="FFC000"/>
                              </w:rPr>
                            </w:pPr>
                            <w:r w:rsidRPr="00395F33">
                              <w:rPr>
                                <w:color w:val="FFC000"/>
                              </w:rPr>
                              <w:t>Phone:  (605) 384-5003</w:t>
                            </w:r>
                          </w:p>
                          <w:p w:rsidR="0091685E" w:rsidRPr="00395F33" w:rsidRDefault="0091685E" w:rsidP="0091685E">
                            <w:pPr>
                              <w:pStyle w:val="BodyText02"/>
                              <w:rPr>
                                <w:color w:val="FFC000"/>
                              </w:rPr>
                            </w:pPr>
                            <w:r w:rsidRPr="00395F33">
                              <w:rPr>
                                <w:color w:val="FFC000"/>
                              </w:rPr>
                              <w:t>Fax:  (605) 384-5006</w:t>
                            </w:r>
                          </w:p>
                          <w:p w:rsidR="009D71F6" w:rsidRPr="00A559CB" w:rsidRDefault="009D71F6" w:rsidP="00AC3FC2">
                            <w:pPr>
                              <w:pStyle w:val="BodyText0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A3762" id="Text Box 34" o:spid="_x0000_s1049" type="#_x0000_t202" style="position:absolute;margin-left:-50.1pt;margin-top:205.9pt;width:162pt;height:3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0O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" filled="f" stroked="f">
                <v:textbox>
                  <w:txbxContent>
                    <w:p w:rsidR="0091685E" w:rsidRPr="00395F33" w:rsidRDefault="0091685E" w:rsidP="00107224">
                      <w:pPr>
                        <w:pStyle w:val="BodyText02"/>
                        <w:jc w:val="center"/>
                        <w:rPr>
                          <w:i/>
                          <w:color w:val="FFC000"/>
                          <w:sz w:val="28"/>
                          <w:szCs w:val="28"/>
                          <w:u w:val="single"/>
                        </w:rPr>
                      </w:pPr>
                      <w:r w:rsidRPr="00395F33">
                        <w:rPr>
                          <w:b/>
                          <w:i/>
                          <w:color w:val="FFC000"/>
                          <w:sz w:val="28"/>
                          <w:szCs w:val="28"/>
                          <w:u w:val="single"/>
                        </w:rPr>
                        <w:t>A</w:t>
                      </w:r>
                      <w:r w:rsidR="00AF277F" w:rsidRPr="00395F33">
                        <w:rPr>
                          <w:b/>
                          <w:i/>
                          <w:color w:val="FFC000"/>
                          <w:sz w:val="28"/>
                          <w:szCs w:val="28"/>
                          <w:u w:val="single"/>
                        </w:rPr>
                        <w:t>NYONE</w:t>
                      </w:r>
                      <w:r w:rsidRPr="00395F33">
                        <w:rPr>
                          <w:b/>
                          <w:i/>
                          <w:color w:val="FFC000"/>
                          <w:sz w:val="28"/>
                          <w:szCs w:val="28"/>
                          <w:u w:val="single"/>
                        </w:rPr>
                        <w:t xml:space="preserve"> can recy</w:t>
                      </w:r>
                      <w:r w:rsidR="00107224" w:rsidRPr="00395F33">
                        <w:rPr>
                          <w:b/>
                          <w:i/>
                          <w:color w:val="FFC000"/>
                          <w:sz w:val="28"/>
                          <w:szCs w:val="28"/>
                          <w:u w:val="single"/>
                        </w:rPr>
                        <w:t>c</w:t>
                      </w:r>
                      <w:r w:rsidRPr="00395F33">
                        <w:rPr>
                          <w:b/>
                          <w:i/>
                          <w:color w:val="FFC000"/>
                          <w:sz w:val="28"/>
                          <w:szCs w:val="28"/>
                          <w:u w:val="single"/>
                        </w:rPr>
                        <w:t>le through the Yankton Sioux Tribe Recycling Center</w:t>
                      </w:r>
                      <w:r w:rsidRPr="00395F33">
                        <w:rPr>
                          <w:i/>
                          <w:color w:val="FFC000"/>
                          <w:sz w:val="28"/>
                          <w:szCs w:val="28"/>
                          <w:u w:val="single"/>
                        </w:rPr>
                        <w:t>.</w:t>
                      </w:r>
                    </w:p>
                    <w:p w:rsidR="0091685E" w:rsidRPr="00395F33" w:rsidRDefault="0091685E" w:rsidP="0091685E">
                      <w:pPr>
                        <w:pStyle w:val="BodyText02"/>
                        <w:rPr>
                          <w:color w:val="FFC000"/>
                        </w:rPr>
                      </w:pPr>
                    </w:p>
                    <w:p w:rsidR="0091685E" w:rsidRPr="00395F33" w:rsidRDefault="0091685E" w:rsidP="0091685E">
                      <w:pPr>
                        <w:pStyle w:val="BodyText02"/>
                        <w:rPr>
                          <w:color w:val="FFC000"/>
                        </w:rPr>
                      </w:pPr>
                      <w:r w:rsidRPr="00395F33">
                        <w:rPr>
                          <w:color w:val="FFC000"/>
                        </w:rPr>
                        <w:t xml:space="preserve">Help </w:t>
                      </w:r>
                      <w:r w:rsidR="00107224" w:rsidRPr="00395F33">
                        <w:rPr>
                          <w:color w:val="FFC000"/>
                        </w:rPr>
                        <w:t>recycle to</w:t>
                      </w:r>
                      <w:r w:rsidRPr="00395F33">
                        <w:rPr>
                          <w:color w:val="FFC000"/>
                        </w:rPr>
                        <w:t xml:space="preserve"> protect the human health and environment.</w:t>
                      </w:r>
                    </w:p>
                    <w:p w:rsidR="0091685E" w:rsidRPr="00395F33" w:rsidRDefault="0091685E" w:rsidP="0091685E">
                      <w:pPr>
                        <w:pStyle w:val="BodyText02"/>
                        <w:rPr>
                          <w:color w:val="FFC000"/>
                        </w:rPr>
                      </w:pPr>
                    </w:p>
                    <w:p w:rsidR="0091685E" w:rsidRPr="00395F33" w:rsidRDefault="0091685E" w:rsidP="0091685E">
                      <w:pPr>
                        <w:pStyle w:val="BodyText02"/>
                        <w:rPr>
                          <w:color w:val="FFC000"/>
                        </w:rPr>
                      </w:pPr>
                      <w:r w:rsidRPr="00395F33">
                        <w:rPr>
                          <w:color w:val="FFC000"/>
                        </w:rPr>
                        <w:t>Local business</w:t>
                      </w:r>
                      <w:r w:rsidR="00107224" w:rsidRPr="00395F33">
                        <w:rPr>
                          <w:color w:val="FFC000"/>
                        </w:rPr>
                        <w:t>es</w:t>
                      </w:r>
                      <w:r w:rsidRPr="00395F33">
                        <w:rPr>
                          <w:color w:val="FFC000"/>
                        </w:rPr>
                        <w:t xml:space="preserve"> that utilize the YST Recycling Program:</w:t>
                      </w:r>
                    </w:p>
                    <w:p w:rsidR="0091685E" w:rsidRPr="00395F33" w:rsidRDefault="0091685E" w:rsidP="0091685E">
                      <w:pPr>
                        <w:pStyle w:val="BodyText02"/>
                        <w:rPr>
                          <w:color w:val="FFC000"/>
                        </w:rPr>
                      </w:pPr>
                    </w:p>
                    <w:p w:rsidR="0091685E" w:rsidRPr="00395F33" w:rsidRDefault="0091685E" w:rsidP="0091685E">
                      <w:pPr>
                        <w:pStyle w:val="BodyText02"/>
                        <w:numPr>
                          <w:ilvl w:val="0"/>
                          <w:numId w:val="4"/>
                        </w:numPr>
                        <w:rPr>
                          <w:color w:val="FFC000"/>
                        </w:rPr>
                      </w:pPr>
                      <w:proofErr w:type="spellStart"/>
                      <w:r w:rsidRPr="00395F33">
                        <w:rPr>
                          <w:color w:val="FFC000"/>
                        </w:rPr>
                        <w:t>Buche</w:t>
                      </w:r>
                      <w:proofErr w:type="spellEnd"/>
                      <w:r w:rsidRPr="00395F33">
                        <w:rPr>
                          <w:color w:val="FFC000"/>
                        </w:rPr>
                        <w:t xml:space="preserve"> Foods</w:t>
                      </w:r>
                    </w:p>
                    <w:p w:rsidR="0091685E" w:rsidRPr="00395F33" w:rsidRDefault="0091685E" w:rsidP="0091685E">
                      <w:pPr>
                        <w:pStyle w:val="BodyText02"/>
                        <w:numPr>
                          <w:ilvl w:val="0"/>
                          <w:numId w:val="4"/>
                        </w:numPr>
                        <w:rPr>
                          <w:color w:val="FFC000"/>
                        </w:rPr>
                      </w:pPr>
                      <w:r w:rsidRPr="00395F33">
                        <w:rPr>
                          <w:color w:val="FFC000"/>
                        </w:rPr>
                        <w:t>Wagner Gus Stop</w:t>
                      </w:r>
                    </w:p>
                    <w:p w:rsidR="00107224" w:rsidRPr="00395F33" w:rsidRDefault="00107224" w:rsidP="0091685E">
                      <w:pPr>
                        <w:pStyle w:val="BodyText02"/>
                        <w:numPr>
                          <w:ilvl w:val="0"/>
                          <w:numId w:val="4"/>
                        </w:numPr>
                        <w:rPr>
                          <w:color w:val="FFC000"/>
                        </w:rPr>
                      </w:pPr>
                      <w:r w:rsidRPr="00395F33">
                        <w:rPr>
                          <w:color w:val="FFC000"/>
                        </w:rPr>
                        <w:t>Lake Andes Gus Stop</w:t>
                      </w:r>
                    </w:p>
                    <w:p w:rsidR="0091685E" w:rsidRPr="00395F33" w:rsidRDefault="0091685E" w:rsidP="0091685E">
                      <w:pPr>
                        <w:pStyle w:val="BodyText02"/>
                        <w:numPr>
                          <w:ilvl w:val="0"/>
                          <w:numId w:val="4"/>
                        </w:numPr>
                        <w:rPr>
                          <w:color w:val="FFC000"/>
                        </w:rPr>
                      </w:pPr>
                      <w:r w:rsidRPr="00395F33">
                        <w:rPr>
                          <w:color w:val="FFC000"/>
                        </w:rPr>
                        <w:t>Indian Health Service</w:t>
                      </w:r>
                    </w:p>
                    <w:p w:rsidR="0091685E" w:rsidRPr="00395F33" w:rsidRDefault="0091685E" w:rsidP="0091685E">
                      <w:pPr>
                        <w:pStyle w:val="BodyText02"/>
                        <w:numPr>
                          <w:ilvl w:val="0"/>
                          <w:numId w:val="4"/>
                        </w:numPr>
                        <w:rPr>
                          <w:color w:val="FFC000"/>
                        </w:rPr>
                      </w:pPr>
                      <w:r w:rsidRPr="00395F33">
                        <w:rPr>
                          <w:color w:val="FFC000"/>
                        </w:rPr>
                        <w:t>Marty Indian School</w:t>
                      </w:r>
                    </w:p>
                    <w:p w:rsidR="0091685E" w:rsidRPr="00395F33" w:rsidRDefault="0091685E" w:rsidP="0091685E">
                      <w:pPr>
                        <w:pStyle w:val="BodyText02"/>
                        <w:numPr>
                          <w:ilvl w:val="0"/>
                          <w:numId w:val="4"/>
                        </w:numPr>
                        <w:rPr>
                          <w:color w:val="FFC000"/>
                        </w:rPr>
                      </w:pPr>
                      <w:r w:rsidRPr="00395F33">
                        <w:rPr>
                          <w:color w:val="FFC000"/>
                        </w:rPr>
                        <w:t>Marty Indian School Student Council</w:t>
                      </w:r>
                    </w:p>
                    <w:p w:rsidR="0091685E" w:rsidRPr="00395F33" w:rsidRDefault="0091685E" w:rsidP="0091685E">
                      <w:pPr>
                        <w:pStyle w:val="BodyText02"/>
                        <w:numPr>
                          <w:ilvl w:val="0"/>
                          <w:numId w:val="4"/>
                        </w:numPr>
                        <w:rPr>
                          <w:color w:val="FFC000"/>
                        </w:rPr>
                      </w:pPr>
                      <w:r w:rsidRPr="00395F33">
                        <w:rPr>
                          <w:color w:val="FFC000"/>
                        </w:rPr>
                        <w:t>YST Travel Plaza</w:t>
                      </w:r>
                    </w:p>
                    <w:p w:rsidR="0091685E" w:rsidRPr="00395F33" w:rsidRDefault="0091685E" w:rsidP="0091685E">
                      <w:pPr>
                        <w:pStyle w:val="BodyText02"/>
                        <w:numPr>
                          <w:ilvl w:val="0"/>
                          <w:numId w:val="4"/>
                        </w:numPr>
                        <w:rPr>
                          <w:color w:val="FFC000"/>
                        </w:rPr>
                      </w:pPr>
                      <w:r w:rsidRPr="00395F33">
                        <w:rPr>
                          <w:color w:val="FFC000"/>
                        </w:rPr>
                        <w:t>YST Tribal Programs</w:t>
                      </w:r>
                    </w:p>
                    <w:p w:rsidR="0091685E" w:rsidRPr="00395F33" w:rsidRDefault="0091685E" w:rsidP="0091685E">
                      <w:pPr>
                        <w:pStyle w:val="BodyText02"/>
                        <w:numPr>
                          <w:ilvl w:val="0"/>
                          <w:numId w:val="4"/>
                        </w:numPr>
                        <w:rPr>
                          <w:color w:val="FFC000"/>
                        </w:rPr>
                      </w:pPr>
                      <w:r w:rsidRPr="00395F33">
                        <w:rPr>
                          <w:color w:val="FFC000"/>
                        </w:rPr>
                        <w:t>Fort Randall Casino/Hotel</w:t>
                      </w:r>
                    </w:p>
                    <w:p w:rsidR="00107224" w:rsidRPr="00395F33" w:rsidRDefault="00107224" w:rsidP="0091685E">
                      <w:pPr>
                        <w:pStyle w:val="BodyText02"/>
                        <w:rPr>
                          <w:color w:val="FFC000"/>
                        </w:rPr>
                      </w:pPr>
                    </w:p>
                    <w:p w:rsidR="0091685E" w:rsidRPr="00395F33" w:rsidRDefault="0091685E" w:rsidP="0091685E">
                      <w:pPr>
                        <w:pStyle w:val="BodyText02"/>
                        <w:rPr>
                          <w:color w:val="FFC000"/>
                        </w:rPr>
                      </w:pPr>
                      <w:r w:rsidRPr="00395F33">
                        <w:rPr>
                          <w:color w:val="FFC000"/>
                        </w:rPr>
                        <w:t>CONTACT: YST-EPP</w:t>
                      </w:r>
                    </w:p>
                    <w:p w:rsidR="0091685E" w:rsidRPr="00395F33" w:rsidRDefault="0091685E" w:rsidP="0091685E">
                      <w:pPr>
                        <w:pStyle w:val="BodyText02"/>
                        <w:rPr>
                          <w:color w:val="FFC000"/>
                        </w:rPr>
                      </w:pPr>
                      <w:r w:rsidRPr="00395F33">
                        <w:rPr>
                          <w:color w:val="FFC000"/>
                        </w:rPr>
                        <w:t>Phone:  (605) 384-5003</w:t>
                      </w:r>
                    </w:p>
                    <w:p w:rsidR="0091685E" w:rsidRPr="00395F33" w:rsidRDefault="0091685E" w:rsidP="0091685E">
                      <w:pPr>
                        <w:pStyle w:val="BodyText02"/>
                        <w:rPr>
                          <w:color w:val="FFC000"/>
                        </w:rPr>
                      </w:pPr>
                      <w:r w:rsidRPr="00395F33">
                        <w:rPr>
                          <w:color w:val="FFC000"/>
                        </w:rPr>
                        <w:t>Fax:  (605) 384-5006</w:t>
                      </w:r>
                    </w:p>
                    <w:p w:rsidR="009D71F6" w:rsidRPr="00A559CB" w:rsidRDefault="009D71F6" w:rsidP="00AC3FC2">
                      <w:pPr>
                        <w:pStyle w:val="BodyText02"/>
                      </w:pPr>
                    </w:p>
                  </w:txbxContent>
                </v:textbox>
              </v:shape>
            </w:pict>
          </mc:Fallback>
        </mc:AlternateContent>
      </w:r>
      <w:r>
        <w:rPr>
          <w:noProof/>
          <w:szCs w:val="20"/>
        </w:rPr>
        <mc:AlternateContent>
          <mc:Choice Requires="wps">
            <w:drawing>
              <wp:anchor distT="0" distB="0" distL="114300" distR="114300" simplePos="0" relativeHeight="251664384" behindDoc="0" locked="0" layoutInCell="1" allowOverlap="1" wp14:anchorId="0E7739ED" wp14:editId="0EF60275">
                <wp:simplePos x="0" y="0"/>
                <wp:positionH relativeFrom="column">
                  <wp:posOffset>-685800</wp:posOffset>
                </wp:positionH>
                <wp:positionV relativeFrom="paragraph">
                  <wp:posOffset>2219324</wp:posOffset>
                </wp:positionV>
                <wp:extent cx="2331085" cy="1457325"/>
                <wp:effectExtent l="0" t="0" r="0" b="9525"/>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Default="009D71F6" w:rsidP="00F60D2E">
                            <w:pPr>
                              <w:pStyle w:val="SPECIALPOINTS01"/>
                              <w:jc w:val="center"/>
                              <w:rPr>
                                <w:sz w:val="40"/>
                                <w:szCs w:val="40"/>
                              </w:rPr>
                            </w:pPr>
                          </w:p>
                          <w:p w:rsidR="00F60D2E" w:rsidRPr="00107224" w:rsidRDefault="0091685E" w:rsidP="00F60D2E">
                            <w:pPr>
                              <w:pStyle w:val="SPECIALPOINTS01"/>
                              <w:jc w:val="center"/>
                              <w:rPr>
                                <w:rFonts w:ascii="Arial Black" w:hAnsi="Arial Black" w:cs="Aharoni"/>
                                <w:color w:val="FFD966" w:themeColor="accent4" w:themeTint="99"/>
                                <w:sz w:val="24"/>
                                <w:szCs w:val="24"/>
                                <w:u w:val="single"/>
                              </w:rPr>
                            </w:pPr>
                            <w:r w:rsidRPr="00107224">
                              <w:rPr>
                                <w:rFonts w:ascii="Arial Black" w:hAnsi="Arial Black" w:cs="Aharoni"/>
                                <w:color w:val="FFD966" w:themeColor="accent4" w:themeTint="99"/>
                                <w:sz w:val="24"/>
                                <w:szCs w:val="24"/>
                                <w:u w:val="single"/>
                              </w:rPr>
                              <w:t>yst recycling center</w:t>
                            </w:r>
                          </w:p>
                          <w:p w:rsidR="0091685E" w:rsidRPr="00F60D2E" w:rsidRDefault="0091685E" w:rsidP="00F60D2E">
                            <w:pPr>
                              <w:pStyle w:val="SPECIALPOINTS01"/>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693E" id="Text Box 33" o:spid="_x0000_s1050" type="#_x0000_t202" style="position:absolute;margin-left:-54pt;margin-top:174.75pt;width:183.55pt;height:11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vd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" filled="f" stroked="f">
                <v:textbox>
                  <w:txbxContent>
                    <w:p w:rsidR="009D71F6" w:rsidRDefault="009D71F6" w:rsidP="00F60D2E">
                      <w:pPr>
                        <w:pStyle w:val="SPECIALPOINTS01"/>
                        <w:jc w:val="center"/>
                        <w:rPr>
                          <w:sz w:val="40"/>
                          <w:szCs w:val="40"/>
                        </w:rPr>
                      </w:pPr>
                    </w:p>
                    <w:p w:rsidR="00F60D2E" w:rsidRPr="00107224" w:rsidRDefault="0091685E" w:rsidP="00F60D2E">
                      <w:pPr>
                        <w:pStyle w:val="SPECIALPOINTS01"/>
                        <w:jc w:val="center"/>
                        <w:rPr>
                          <w:rFonts w:ascii="Arial Black" w:hAnsi="Arial Black" w:cs="Aharoni"/>
                          <w:color w:val="FFD966" w:themeColor="accent4" w:themeTint="99"/>
                          <w:sz w:val="24"/>
                          <w:szCs w:val="24"/>
                          <w:u w:val="single"/>
                        </w:rPr>
                      </w:pPr>
                      <w:r w:rsidRPr="00107224">
                        <w:rPr>
                          <w:rFonts w:ascii="Arial Black" w:hAnsi="Arial Black" w:cs="Aharoni"/>
                          <w:color w:val="FFD966" w:themeColor="accent4" w:themeTint="99"/>
                          <w:sz w:val="24"/>
                          <w:szCs w:val="24"/>
                          <w:u w:val="single"/>
                        </w:rPr>
                        <w:t>yst recycling center</w:t>
                      </w:r>
                    </w:p>
                    <w:p w:rsidR="0091685E" w:rsidRPr="00F60D2E" w:rsidRDefault="0091685E" w:rsidP="00F60D2E">
                      <w:pPr>
                        <w:pStyle w:val="SPECIALPOINTS01"/>
                        <w:jc w:val="center"/>
                        <w:rPr>
                          <w:color w:val="FFFFFF" w:themeColor="background1"/>
                        </w:rPr>
                      </w:pPr>
                    </w:p>
                  </w:txbxContent>
                </v:textbox>
              </v:shape>
            </w:pict>
          </mc:Fallback>
        </mc:AlternateContent>
      </w:r>
      <w:r w:rsidR="004635DB">
        <w:rPr>
          <w:noProof/>
          <w:szCs w:val="20"/>
        </w:rPr>
        <mc:AlternateContent>
          <mc:Choice Requires="wps">
            <w:drawing>
              <wp:anchor distT="0" distB="0" distL="114300" distR="114300" simplePos="0" relativeHeight="251663360" behindDoc="0" locked="0" layoutInCell="1" allowOverlap="1" wp14:anchorId="0EC8EF50" wp14:editId="4D919B5D">
                <wp:simplePos x="0" y="0"/>
                <wp:positionH relativeFrom="column">
                  <wp:posOffset>1966595</wp:posOffset>
                </wp:positionH>
                <wp:positionV relativeFrom="paragraph">
                  <wp:posOffset>3609340</wp:posOffset>
                </wp:positionV>
                <wp:extent cx="4090035" cy="3211830"/>
                <wp:effectExtent l="4445" t="0" r="1270" b="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321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6B" w:rsidRDefault="003F746B" w:rsidP="00AF277F">
                            <w:pPr>
                              <w:pStyle w:val="BodyText03"/>
                              <w:jc w:val="center"/>
                              <w:rPr>
                                <w:b/>
                                <w:color w:val="FF0000"/>
                                <w:u w:val="single"/>
                              </w:rPr>
                            </w:pPr>
                            <w:r w:rsidRPr="00AF277F">
                              <w:rPr>
                                <w:b/>
                                <w:color w:val="FF0000"/>
                                <w:u w:val="single"/>
                              </w:rPr>
                              <w:t>INFORMATION TO REMEMBER</w:t>
                            </w:r>
                          </w:p>
                          <w:p w:rsidR="00AF277F" w:rsidRPr="00AF277F" w:rsidRDefault="00AF277F" w:rsidP="00AC3FC2">
                            <w:pPr>
                              <w:pStyle w:val="BodyText03"/>
                              <w:rPr>
                                <w:b/>
                                <w:color w:val="FF0000"/>
                                <w:u w:val="single"/>
                              </w:rPr>
                            </w:pPr>
                          </w:p>
                          <w:p w:rsidR="00270627" w:rsidRDefault="00270627" w:rsidP="003F746B">
                            <w:pPr>
                              <w:pStyle w:val="BodyText03"/>
                              <w:numPr>
                                <w:ilvl w:val="0"/>
                                <w:numId w:val="9"/>
                              </w:numPr>
                            </w:pPr>
                            <w:r>
                              <w:t xml:space="preserve">With the cold weather here, we ask that everyone please try to take care of your trash cans.  </w:t>
                            </w:r>
                          </w:p>
                          <w:p w:rsidR="003F746B" w:rsidRDefault="003F746B" w:rsidP="003F746B">
                            <w:pPr>
                              <w:pStyle w:val="BodyText03"/>
                              <w:numPr>
                                <w:ilvl w:val="0"/>
                                <w:numId w:val="9"/>
                              </w:numPr>
                            </w:pPr>
                            <w:r>
                              <w:t>During inclement weather, t</w:t>
                            </w:r>
                            <w:r w:rsidR="00F227B9">
                              <w:t>he Garbage Pick Up schedule may alter</w:t>
                            </w:r>
                            <w:r w:rsidR="00AF277F">
                              <w:t xml:space="preserve">.  </w:t>
                            </w:r>
                          </w:p>
                          <w:p w:rsidR="004135CB" w:rsidRDefault="00AF277F" w:rsidP="004135CB">
                            <w:pPr>
                              <w:pStyle w:val="BodyText03"/>
                              <w:numPr>
                                <w:ilvl w:val="0"/>
                                <w:numId w:val="9"/>
                              </w:numPr>
                            </w:pPr>
                            <w:r>
                              <w:t>Please try to keep dogs out of the garbage cans.  If you need an extra can, stop by the Utilities office and fill out an application and an ext</w:t>
                            </w:r>
                            <w:r w:rsidR="00F227B9">
                              <w:t>ra Garbage Can</w:t>
                            </w:r>
                            <w:r>
                              <w:t xml:space="preserve"> will be dropped off.</w:t>
                            </w:r>
                          </w:p>
                          <w:p w:rsidR="004135CB" w:rsidRDefault="004135CB" w:rsidP="004135CB">
                            <w:pPr>
                              <w:pStyle w:val="BodyText03"/>
                            </w:pPr>
                            <w:r>
                              <w:t>Pickup Schedule:</w:t>
                            </w:r>
                          </w:p>
                          <w:p w:rsidR="004135CB" w:rsidRDefault="004135CB" w:rsidP="004135CB">
                            <w:pPr>
                              <w:pStyle w:val="BodyText03"/>
                              <w:numPr>
                                <w:ilvl w:val="0"/>
                                <w:numId w:val="13"/>
                              </w:numPr>
                            </w:pPr>
                            <w:r>
                              <w:t>Monday:  Rural Solid Waste Pickup</w:t>
                            </w:r>
                          </w:p>
                          <w:p w:rsidR="004135CB" w:rsidRDefault="004135CB" w:rsidP="004135CB">
                            <w:pPr>
                              <w:pStyle w:val="BodyText03"/>
                              <w:numPr>
                                <w:ilvl w:val="0"/>
                                <w:numId w:val="13"/>
                              </w:numPr>
                            </w:pPr>
                            <w:r>
                              <w:t xml:space="preserve">Tuesday:  Lake Andes, </w:t>
                            </w:r>
                            <w:proofErr w:type="spellStart"/>
                            <w:r>
                              <w:t>Pickstown</w:t>
                            </w:r>
                            <w:proofErr w:type="spellEnd"/>
                            <w:r>
                              <w:t xml:space="preserve"> and Marty</w:t>
                            </w:r>
                          </w:p>
                          <w:p w:rsidR="004135CB" w:rsidRDefault="004135CB" w:rsidP="004135CB">
                            <w:pPr>
                              <w:pStyle w:val="BodyText03"/>
                              <w:numPr>
                                <w:ilvl w:val="0"/>
                                <w:numId w:val="13"/>
                              </w:numPr>
                            </w:pPr>
                            <w:r>
                              <w:t>Wednesday:  Wagner, Dante, Choteau Creek</w:t>
                            </w:r>
                          </w:p>
                          <w:p w:rsidR="004135CB" w:rsidRDefault="004135CB" w:rsidP="004135CB">
                            <w:pPr>
                              <w:pStyle w:val="BodyText03"/>
                              <w:numPr>
                                <w:ilvl w:val="0"/>
                                <w:numId w:val="13"/>
                              </w:numPr>
                            </w:pPr>
                            <w:r>
                              <w:t>Friday:  Landfill</w:t>
                            </w:r>
                          </w:p>
                          <w:p w:rsidR="009D71F6" w:rsidRPr="005168AF" w:rsidRDefault="009D71F6" w:rsidP="00AC3FC2">
                            <w:pPr>
                              <w:pStyle w:val="BodyText03"/>
                            </w:pPr>
                          </w:p>
                          <w:p w:rsidR="009D71F6" w:rsidRDefault="004135CB" w:rsidP="00AC3FC2">
                            <w:pPr>
                              <w:pStyle w:val="BodyText03"/>
                            </w:pPr>
                            <w:r>
                              <w:t>If you need more information please contact the Utilities office:</w:t>
                            </w:r>
                          </w:p>
                          <w:p w:rsidR="00532DA7" w:rsidRDefault="00532DA7" w:rsidP="00AC3FC2">
                            <w:pPr>
                              <w:pStyle w:val="BodyText03"/>
                            </w:pPr>
                          </w:p>
                          <w:p w:rsidR="004135CB" w:rsidRDefault="00532DA7" w:rsidP="00AC3FC2">
                            <w:pPr>
                              <w:pStyle w:val="BodyText03"/>
                            </w:pPr>
                            <w:r>
                              <w:t xml:space="preserve">Bryan </w:t>
                            </w:r>
                            <w:proofErr w:type="spellStart"/>
                            <w:r>
                              <w:t>Heth</w:t>
                            </w:r>
                            <w:proofErr w:type="spellEnd"/>
                            <w:r>
                              <w:t>, Utility Program Manager</w:t>
                            </w:r>
                          </w:p>
                          <w:p w:rsidR="004135CB" w:rsidRDefault="004135CB" w:rsidP="00AC3FC2">
                            <w:pPr>
                              <w:pStyle w:val="BodyText03"/>
                            </w:pPr>
                            <w:r>
                              <w:t>Phone:  (605) 384-5003</w:t>
                            </w:r>
                          </w:p>
                          <w:p w:rsidR="004135CB" w:rsidRPr="005168AF" w:rsidRDefault="004135CB" w:rsidP="00AC3FC2">
                            <w:pPr>
                              <w:pStyle w:val="BodyText03"/>
                            </w:pPr>
                            <w:r>
                              <w:t>Fax:  (605) 384-5006</w:t>
                            </w: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154.85pt;margin-top:284.2pt;width:322.05pt;height:25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Nt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" filled="f" stroked="f">
                <v:textbox>
                  <w:txbxContent>
                    <w:p w:rsidR="003F746B" w:rsidRDefault="003F746B" w:rsidP="00AF277F">
                      <w:pPr>
                        <w:pStyle w:val="BodyText03"/>
                        <w:jc w:val="center"/>
                        <w:rPr>
                          <w:b/>
                          <w:color w:val="FF0000"/>
                          <w:u w:val="single"/>
                        </w:rPr>
                      </w:pPr>
                      <w:r w:rsidRPr="00AF277F">
                        <w:rPr>
                          <w:b/>
                          <w:color w:val="FF0000"/>
                          <w:u w:val="single"/>
                        </w:rPr>
                        <w:t>INFORMATION TO REMEMBER</w:t>
                      </w:r>
                    </w:p>
                    <w:p w:rsidR="00AF277F" w:rsidRPr="00AF277F" w:rsidRDefault="00AF277F" w:rsidP="00AC3FC2">
                      <w:pPr>
                        <w:pStyle w:val="BodyText03"/>
                        <w:rPr>
                          <w:b/>
                          <w:color w:val="FF0000"/>
                          <w:u w:val="single"/>
                        </w:rPr>
                      </w:pPr>
                    </w:p>
                    <w:p w:rsidR="00270627" w:rsidRDefault="00270627" w:rsidP="003F746B">
                      <w:pPr>
                        <w:pStyle w:val="BodyText03"/>
                        <w:numPr>
                          <w:ilvl w:val="0"/>
                          <w:numId w:val="9"/>
                        </w:numPr>
                      </w:pPr>
                      <w:r>
                        <w:t xml:space="preserve">With the cold weather here, we ask that everyone please try to take care of your trash cans.  </w:t>
                      </w:r>
                    </w:p>
                    <w:p w:rsidR="003F746B" w:rsidRDefault="003F746B" w:rsidP="003F746B">
                      <w:pPr>
                        <w:pStyle w:val="BodyText03"/>
                        <w:numPr>
                          <w:ilvl w:val="0"/>
                          <w:numId w:val="9"/>
                        </w:numPr>
                      </w:pPr>
                      <w:r>
                        <w:t>During inclement weather, t</w:t>
                      </w:r>
                      <w:r w:rsidR="00F227B9">
                        <w:t>he Garbage Pick Up schedule may alter</w:t>
                      </w:r>
                      <w:r w:rsidR="00AF277F">
                        <w:t xml:space="preserve">.  </w:t>
                      </w:r>
                    </w:p>
                    <w:p w:rsidR="004135CB" w:rsidRDefault="00AF277F" w:rsidP="004135CB">
                      <w:pPr>
                        <w:pStyle w:val="BodyText03"/>
                        <w:numPr>
                          <w:ilvl w:val="0"/>
                          <w:numId w:val="9"/>
                        </w:numPr>
                      </w:pPr>
                      <w:r>
                        <w:t>Please try to keep dogs out of the garbage cans.  If you need an extra can, stop by the Utilities office and fill out an application and an ext</w:t>
                      </w:r>
                      <w:r w:rsidR="00F227B9">
                        <w:t>ra Garbage Can</w:t>
                      </w:r>
                      <w:r>
                        <w:t xml:space="preserve"> will be dropped off.</w:t>
                      </w:r>
                    </w:p>
                    <w:p w:rsidR="004135CB" w:rsidRDefault="004135CB" w:rsidP="004135CB">
                      <w:pPr>
                        <w:pStyle w:val="BodyText03"/>
                      </w:pPr>
                      <w:r>
                        <w:t>Pickup Schedule:</w:t>
                      </w:r>
                    </w:p>
                    <w:p w:rsidR="004135CB" w:rsidRDefault="004135CB" w:rsidP="004135CB">
                      <w:pPr>
                        <w:pStyle w:val="BodyText03"/>
                        <w:numPr>
                          <w:ilvl w:val="0"/>
                          <w:numId w:val="13"/>
                        </w:numPr>
                      </w:pPr>
                      <w:r>
                        <w:t>Monday:  Rural Solid Waste Pickup</w:t>
                      </w:r>
                    </w:p>
                    <w:p w:rsidR="004135CB" w:rsidRDefault="004135CB" w:rsidP="004135CB">
                      <w:pPr>
                        <w:pStyle w:val="BodyText03"/>
                        <w:numPr>
                          <w:ilvl w:val="0"/>
                          <w:numId w:val="13"/>
                        </w:numPr>
                      </w:pPr>
                      <w:r>
                        <w:t>Tuesday:  Lake Andes, Pickstown and Marty</w:t>
                      </w:r>
                    </w:p>
                    <w:p w:rsidR="004135CB" w:rsidRDefault="004135CB" w:rsidP="004135CB">
                      <w:pPr>
                        <w:pStyle w:val="BodyText03"/>
                        <w:numPr>
                          <w:ilvl w:val="0"/>
                          <w:numId w:val="13"/>
                        </w:numPr>
                      </w:pPr>
                      <w:r>
                        <w:t>Wednesday:  Wagner, Dante, Choteau Creek</w:t>
                      </w:r>
                    </w:p>
                    <w:p w:rsidR="004135CB" w:rsidRDefault="004135CB" w:rsidP="004135CB">
                      <w:pPr>
                        <w:pStyle w:val="BodyText03"/>
                        <w:numPr>
                          <w:ilvl w:val="0"/>
                          <w:numId w:val="13"/>
                        </w:numPr>
                      </w:pPr>
                      <w:r>
                        <w:t>Friday:  Landfill</w:t>
                      </w:r>
                    </w:p>
                    <w:p w:rsidR="009D71F6" w:rsidRPr="005168AF" w:rsidRDefault="009D71F6" w:rsidP="00AC3FC2">
                      <w:pPr>
                        <w:pStyle w:val="BodyText03"/>
                      </w:pPr>
                    </w:p>
                    <w:p w:rsidR="009D71F6" w:rsidRDefault="004135CB" w:rsidP="00AC3FC2">
                      <w:pPr>
                        <w:pStyle w:val="BodyText03"/>
                      </w:pPr>
                      <w:r>
                        <w:t>If you need more information please contact the Utilities office:</w:t>
                      </w:r>
                    </w:p>
                    <w:p w:rsidR="00532DA7" w:rsidRDefault="00532DA7" w:rsidP="00AC3FC2">
                      <w:pPr>
                        <w:pStyle w:val="BodyText03"/>
                      </w:pPr>
                    </w:p>
                    <w:p w:rsidR="004135CB" w:rsidRDefault="00532DA7" w:rsidP="00AC3FC2">
                      <w:pPr>
                        <w:pStyle w:val="BodyText03"/>
                      </w:pPr>
                      <w:r>
                        <w:t>Bryan Heth, Utility Program Manager</w:t>
                      </w:r>
                    </w:p>
                    <w:p w:rsidR="004135CB" w:rsidRDefault="004135CB" w:rsidP="00AC3FC2">
                      <w:pPr>
                        <w:pStyle w:val="BodyText03"/>
                      </w:pPr>
                      <w:r>
                        <w:t>Phone:  (605) 384-5003</w:t>
                      </w:r>
                    </w:p>
                    <w:p w:rsidR="004135CB" w:rsidRPr="005168AF" w:rsidRDefault="004135CB" w:rsidP="00AC3FC2">
                      <w:pPr>
                        <w:pStyle w:val="BodyText03"/>
                      </w:pPr>
                      <w:r>
                        <w:t>Fax:  (605) 384-5006</w:t>
                      </w: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p w:rsidR="009D71F6" w:rsidRPr="005168AF" w:rsidRDefault="009D71F6" w:rsidP="00AC3FC2">
                      <w:pPr>
                        <w:pStyle w:val="BodyText03"/>
                      </w:pPr>
                    </w:p>
                  </w:txbxContent>
                </v:textbox>
              </v:shape>
            </w:pict>
          </mc:Fallback>
        </mc:AlternateContent>
      </w:r>
      <w:r w:rsidR="004635DB">
        <w:rPr>
          <w:noProof/>
          <w:szCs w:val="20"/>
        </w:rPr>
        <mc:AlternateContent>
          <mc:Choice Requires="wps">
            <w:drawing>
              <wp:anchor distT="0" distB="0" distL="114300" distR="114300" simplePos="0" relativeHeight="251662336" behindDoc="0" locked="0" layoutInCell="1" allowOverlap="1" wp14:anchorId="66022DAD" wp14:editId="7C9F3F74">
                <wp:simplePos x="0" y="0"/>
                <wp:positionH relativeFrom="column">
                  <wp:posOffset>2056130</wp:posOffset>
                </wp:positionH>
                <wp:positionV relativeFrom="paragraph">
                  <wp:posOffset>2893060</wp:posOffset>
                </wp:positionV>
                <wp:extent cx="4000500" cy="716280"/>
                <wp:effectExtent l="0" t="0" r="1270" b="635"/>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C96" w:rsidRDefault="006D7C96" w:rsidP="006D7C96">
                            <w:pPr>
                              <w:pStyle w:val="SUBHEAD02"/>
                              <w:shd w:val="clear" w:color="auto" w:fill="9A0000"/>
                              <w:jc w:val="center"/>
                              <w:rPr>
                                <w:b/>
                                <w:color w:val="FFC000"/>
                                <w:sz w:val="36"/>
                                <w:szCs w:val="36"/>
                              </w:rPr>
                            </w:pPr>
                          </w:p>
                          <w:p w:rsidR="009D71F6" w:rsidRDefault="0091685E" w:rsidP="006D7C96">
                            <w:pPr>
                              <w:pStyle w:val="SUBHEAD02"/>
                              <w:shd w:val="clear" w:color="auto" w:fill="9A0000"/>
                              <w:jc w:val="center"/>
                              <w:rPr>
                                <w:b/>
                                <w:color w:val="FFC000"/>
                                <w:sz w:val="36"/>
                                <w:szCs w:val="36"/>
                              </w:rPr>
                            </w:pPr>
                            <w:proofErr w:type="spellStart"/>
                            <w:r w:rsidRPr="006D7C96">
                              <w:rPr>
                                <w:b/>
                                <w:color w:val="FFC000"/>
                                <w:sz w:val="36"/>
                                <w:szCs w:val="36"/>
                              </w:rPr>
                              <w:t>yst</w:t>
                            </w:r>
                            <w:proofErr w:type="spellEnd"/>
                            <w:r w:rsidRPr="006D7C96">
                              <w:rPr>
                                <w:b/>
                                <w:color w:val="FFC000"/>
                                <w:sz w:val="36"/>
                                <w:szCs w:val="36"/>
                              </w:rPr>
                              <w:t xml:space="preserve"> utilities/solid waste department</w:t>
                            </w:r>
                          </w:p>
                          <w:p w:rsidR="006D7C96" w:rsidRPr="006D7C96" w:rsidRDefault="006D7C96" w:rsidP="006D7C96">
                            <w:pPr>
                              <w:pStyle w:val="SUBHEAD02"/>
                              <w:shd w:val="clear" w:color="auto" w:fill="9A0000"/>
                              <w:jc w:val="center"/>
                              <w:rPr>
                                <w:b/>
                                <w:color w:val="FFC000"/>
                                <w:sz w:val="36"/>
                                <w:szCs w:val="36"/>
                              </w:rPr>
                            </w:pPr>
                          </w:p>
                          <w:p w:rsidR="009D71F6" w:rsidRDefault="009D71F6" w:rsidP="00AC3FC2">
                            <w:pPr>
                              <w:pStyle w:val="SUBHEAD02"/>
                            </w:pPr>
                          </w:p>
                          <w:p w:rsidR="006D7C96" w:rsidRDefault="006D7C96" w:rsidP="00AC3FC2">
                            <w:pPr>
                              <w:pStyle w:val="SUBHEAD02"/>
                            </w:pPr>
                          </w:p>
                          <w:p w:rsidR="006D7C96" w:rsidRPr="005168AF" w:rsidRDefault="006D7C96" w:rsidP="00AC3FC2">
                            <w:pPr>
                              <w:pStyle w:val="SUBHEAD02"/>
                            </w:pPr>
                          </w:p>
                          <w:p w:rsidR="009D71F6" w:rsidRPr="00B1093E" w:rsidRDefault="009D71F6" w:rsidP="00AC3FC2">
                            <w:pPr>
                              <w:pStyle w:val="SUBHEAD02"/>
                              <w:rPr>
                                <w:color w:val="9C7D0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161.9pt;margin-top:227.8pt;width:315pt;height: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X4vA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" filled="f" stroked="f">
                <v:textbox>
                  <w:txbxContent>
                    <w:p w:rsidR="006D7C96" w:rsidRDefault="006D7C96" w:rsidP="006D7C96">
                      <w:pPr>
                        <w:pStyle w:val="SUBHEAD02"/>
                        <w:shd w:val="clear" w:color="auto" w:fill="9A0000"/>
                        <w:jc w:val="center"/>
                        <w:rPr>
                          <w:b/>
                          <w:color w:val="FFC000"/>
                          <w:sz w:val="36"/>
                          <w:szCs w:val="36"/>
                        </w:rPr>
                      </w:pPr>
                    </w:p>
                    <w:p w:rsidR="009D71F6" w:rsidRDefault="0091685E" w:rsidP="006D7C96">
                      <w:pPr>
                        <w:pStyle w:val="SUBHEAD02"/>
                        <w:shd w:val="clear" w:color="auto" w:fill="9A0000"/>
                        <w:jc w:val="center"/>
                        <w:rPr>
                          <w:b/>
                          <w:color w:val="FFC000"/>
                          <w:sz w:val="36"/>
                          <w:szCs w:val="36"/>
                        </w:rPr>
                      </w:pPr>
                      <w:r w:rsidRPr="006D7C96">
                        <w:rPr>
                          <w:b/>
                          <w:color w:val="FFC000"/>
                          <w:sz w:val="36"/>
                          <w:szCs w:val="36"/>
                        </w:rPr>
                        <w:t>yst utilities/solid waste department</w:t>
                      </w:r>
                    </w:p>
                    <w:p w:rsidR="006D7C96" w:rsidRPr="006D7C96" w:rsidRDefault="006D7C96" w:rsidP="006D7C96">
                      <w:pPr>
                        <w:pStyle w:val="SUBHEAD02"/>
                        <w:shd w:val="clear" w:color="auto" w:fill="9A0000"/>
                        <w:jc w:val="center"/>
                        <w:rPr>
                          <w:b/>
                          <w:color w:val="FFC000"/>
                          <w:sz w:val="36"/>
                          <w:szCs w:val="36"/>
                        </w:rPr>
                      </w:pPr>
                    </w:p>
                    <w:p w:rsidR="009D71F6" w:rsidRDefault="009D71F6" w:rsidP="00AC3FC2">
                      <w:pPr>
                        <w:pStyle w:val="SUBHEAD02"/>
                      </w:pPr>
                    </w:p>
                    <w:p w:rsidR="006D7C96" w:rsidRDefault="006D7C96" w:rsidP="00AC3FC2">
                      <w:pPr>
                        <w:pStyle w:val="SUBHEAD02"/>
                      </w:pPr>
                    </w:p>
                    <w:p w:rsidR="006D7C96" w:rsidRPr="005168AF" w:rsidRDefault="006D7C96" w:rsidP="00AC3FC2">
                      <w:pPr>
                        <w:pStyle w:val="SUBHEAD02"/>
                      </w:pPr>
                    </w:p>
                    <w:p w:rsidR="009D71F6" w:rsidRPr="00B1093E" w:rsidRDefault="009D71F6" w:rsidP="00AC3FC2">
                      <w:pPr>
                        <w:pStyle w:val="SUBHEAD02"/>
                        <w:rPr>
                          <w:color w:val="9C7D0D"/>
                        </w:rPr>
                      </w:pPr>
                    </w:p>
                  </w:txbxContent>
                </v:textbox>
              </v:shape>
            </w:pict>
          </mc:Fallback>
        </mc:AlternateContent>
      </w:r>
      <w:r w:rsidR="004635DB">
        <w:rPr>
          <w:noProof/>
          <w:szCs w:val="20"/>
        </w:rPr>
        <mc:AlternateContent>
          <mc:Choice Requires="wps">
            <w:drawing>
              <wp:anchor distT="0" distB="0" distL="114300" distR="114300" simplePos="0" relativeHeight="251671552" behindDoc="0" locked="0" layoutInCell="1" allowOverlap="1" wp14:anchorId="04523DC7" wp14:editId="6218BFDA">
                <wp:simplePos x="0" y="0"/>
                <wp:positionH relativeFrom="column">
                  <wp:posOffset>3228340</wp:posOffset>
                </wp:positionH>
                <wp:positionV relativeFrom="paragraph">
                  <wp:posOffset>548005</wp:posOffset>
                </wp:positionV>
                <wp:extent cx="2828290" cy="2345055"/>
                <wp:effectExtent l="0" t="0" r="1270" b="2540"/>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3450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1F6" w:rsidRPr="006928BD" w:rsidRDefault="006928BD" w:rsidP="006928BD">
                            <w:pPr>
                              <w:pStyle w:val="placephotohere"/>
                              <w:jc w:val="left"/>
                              <w:rPr>
                                <w:color w:val="0000FF"/>
                              </w:rPr>
                            </w:pPr>
                            <w:r w:rsidRPr="006928BD">
                              <w:rPr>
                                <w:color w:val="0000FF"/>
                              </w:rPr>
                              <w:t>Here are some tips that will help you cut down on waste and boost your recycling skills:</w:t>
                            </w:r>
                          </w:p>
                          <w:p w:rsidR="006928BD" w:rsidRPr="006928BD" w:rsidRDefault="006928BD" w:rsidP="006928BD">
                            <w:pPr>
                              <w:pStyle w:val="placephotohere"/>
                              <w:jc w:val="left"/>
                              <w:rPr>
                                <w:color w:val="0000FF"/>
                              </w:rPr>
                            </w:pPr>
                          </w:p>
                          <w:p w:rsidR="006928BD" w:rsidRPr="006928BD" w:rsidRDefault="006928BD" w:rsidP="006928BD">
                            <w:pPr>
                              <w:pStyle w:val="placephotohere"/>
                              <w:numPr>
                                <w:ilvl w:val="0"/>
                                <w:numId w:val="6"/>
                              </w:numPr>
                              <w:jc w:val="left"/>
                              <w:rPr>
                                <w:color w:val="0000FF"/>
                              </w:rPr>
                            </w:pPr>
                            <w:r w:rsidRPr="006928BD">
                              <w:rPr>
                                <w:color w:val="0000FF"/>
                              </w:rPr>
                              <w:t>Purchase paper and other products for your home and office that are made with post-consumer recycled content and packaged in recyclable materials.</w:t>
                            </w:r>
                          </w:p>
                          <w:p w:rsidR="006928BD" w:rsidRPr="006928BD" w:rsidRDefault="006928BD" w:rsidP="006928BD">
                            <w:pPr>
                              <w:pStyle w:val="placephotohere"/>
                              <w:numPr>
                                <w:ilvl w:val="0"/>
                                <w:numId w:val="6"/>
                              </w:numPr>
                              <w:jc w:val="left"/>
                              <w:rPr>
                                <w:color w:val="0000FF"/>
                              </w:rPr>
                            </w:pPr>
                            <w:r w:rsidRPr="006928BD">
                              <w:rPr>
                                <w:color w:val="0000FF"/>
                              </w:rPr>
                              <w:t>Put collection bins in various places around your home and office to make recycling convenient.</w:t>
                            </w:r>
                          </w:p>
                          <w:p w:rsidR="006928BD" w:rsidRPr="006928BD" w:rsidRDefault="006928BD" w:rsidP="006928BD">
                            <w:pPr>
                              <w:pStyle w:val="placephotohere"/>
                              <w:numPr>
                                <w:ilvl w:val="0"/>
                                <w:numId w:val="6"/>
                              </w:numPr>
                              <w:jc w:val="left"/>
                              <w:rPr>
                                <w:color w:val="0000FF"/>
                              </w:rPr>
                            </w:pPr>
                            <w:r w:rsidRPr="006928BD">
                              <w:rPr>
                                <w:color w:val="0000FF"/>
                              </w:rPr>
                              <w:t>Reduce the environmental impacts of organic waste by composting food scraps.</w:t>
                            </w:r>
                          </w:p>
                          <w:p w:rsidR="006928BD" w:rsidRPr="006928BD" w:rsidRDefault="006928BD" w:rsidP="006928BD">
                            <w:pPr>
                              <w:pStyle w:val="placephotohere"/>
                              <w:numPr>
                                <w:ilvl w:val="0"/>
                                <w:numId w:val="6"/>
                              </w:numPr>
                              <w:jc w:val="left"/>
                              <w:rPr>
                                <w:color w:val="0000FF"/>
                              </w:rPr>
                            </w:pPr>
                            <w:r w:rsidRPr="006928BD">
                              <w:rPr>
                                <w:color w:val="0000FF"/>
                              </w:rPr>
                              <w:t>Bring your own reusable bags to local stores.</w:t>
                            </w:r>
                          </w:p>
                          <w:p w:rsidR="006928BD" w:rsidRPr="006928BD" w:rsidRDefault="006928BD" w:rsidP="006928BD">
                            <w:pPr>
                              <w:pStyle w:val="placephotohere"/>
                              <w:numPr>
                                <w:ilvl w:val="0"/>
                                <w:numId w:val="6"/>
                              </w:numPr>
                              <w:jc w:val="left"/>
                              <w:rPr>
                                <w:color w:val="0000FF"/>
                              </w:rPr>
                            </w:pPr>
                            <w:r w:rsidRPr="006928BD">
                              <w:rPr>
                                <w:color w:val="0000FF"/>
                              </w:rPr>
                              <w:t>Encourage tribal and local officials to consider incentives and more ambitious recycling initiatives.</w:t>
                            </w:r>
                          </w:p>
                          <w:p w:rsidR="009D71F6" w:rsidRPr="004102FB" w:rsidRDefault="009D71F6" w:rsidP="009D71F6">
                            <w:pPr>
                              <w:pStyle w:val="placephotohere"/>
                            </w:pPr>
                          </w:p>
                          <w:p w:rsidR="009D71F6" w:rsidRPr="004102FB" w:rsidRDefault="009D71F6" w:rsidP="009D71F6">
                            <w:pPr>
                              <w:pStyle w:val="placephotohere"/>
                            </w:pPr>
                          </w:p>
                          <w:p w:rsidR="009D71F6" w:rsidRPr="004102FB" w:rsidRDefault="009D71F6" w:rsidP="009D71F6">
                            <w:pPr>
                              <w:pStyle w:val="placephotohere"/>
                            </w:pPr>
                          </w:p>
                          <w:p w:rsidR="009D71F6" w:rsidRPr="004102FB" w:rsidRDefault="009D71F6" w:rsidP="009D71F6">
                            <w:pPr>
                              <w:pStyle w:val="placephotohere"/>
                            </w:pPr>
                          </w:p>
                          <w:p w:rsidR="009D71F6" w:rsidRDefault="009D71F6" w:rsidP="009D71F6">
                            <w:pPr>
                              <w:pStyle w:val="placephotohe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AA4E" id="Text Box 40" o:spid="_x0000_s1053" type="#_x0000_t202" style="position:absolute;margin-left:254.2pt;margin-top:43.15pt;width:222.7pt;height:18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" fillcolor="silver" stroked="f">
                <v:textbox>
                  <w:txbxContent>
                    <w:p w:rsidR="009D71F6" w:rsidRPr="006928BD" w:rsidRDefault="006928BD" w:rsidP="006928BD">
                      <w:pPr>
                        <w:pStyle w:val="placephotohere"/>
                        <w:jc w:val="left"/>
                        <w:rPr>
                          <w:color w:val="0000FF"/>
                        </w:rPr>
                      </w:pPr>
                      <w:r w:rsidRPr="006928BD">
                        <w:rPr>
                          <w:color w:val="0000FF"/>
                        </w:rPr>
                        <w:t>Here are some tips that will help you cut down on waste and boost your recycling skills:</w:t>
                      </w:r>
                    </w:p>
                    <w:p w:rsidR="006928BD" w:rsidRPr="006928BD" w:rsidRDefault="006928BD" w:rsidP="006928BD">
                      <w:pPr>
                        <w:pStyle w:val="placephotohere"/>
                        <w:jc w:val="left"/>
                        <w:rPr>
                          <w:color w:val="0000FF"/>
                        </w:rPr>
                      </w:pPr>
                    </w:p>
                    <w:p w:rsidR="006928BD" w:rsidRPr="006928BD" w:rsidRDefault="006928BD" w:rsidP="006928BD">
                      <w:pPr>
                        <w:pStyle w:val="placephotohere"/>
                        <w:numPr>
                          <w:ilvl w:val="0"/>
                          <w:numId w:val="6"/>
                        </w:numPr>
                        <w:jc w:val="left"/>
                        <w:rPr>
                          <w:color w:val="0000FF"/>
                        </w:rPr>
                      </w:pPr>
                      <w:r w:rsidRPr="006928BD">
                        <w:rPr>
                          <w:color w:val="0000FF"/>
                        </w:rPr>
                        <w:t>Purchase paper and other products for your home and office that are made with post-consumer recycled content and packaged in recyclable materials.</w:t>
                      </w:r>
                    </w:p>
                    <w:p w:rsidR="006928BD" w:rsidRPr="006928BD" w:rsidRDefault="006928BD" w:rsidP="006928BD">
                      <w:pPr>
                        <w:pStyle w:val="placephotohere"/>
                        <w:numPr>
                          <w:ilvl w:val="0"/>
                          <w:numId w:val="6"/>
                        </w:numPr>
                        <w:jc w:val="left"/>
                        <w:rPr>
                          <w:color w:val="0000FF"/>
                        </w:rPr>
                      </w:pPr>
                      <w:r w:rsidRPr="006928BD">
                        <w:rPr>
                          <w:color w:val="0000FF"/>
                        </w:rPr>
                        <w:t>Put collection bins in various places around your home and office to make recycling convenient.</w:t>
                      </w:r>
                    </w:p>
                    <w:p w:rsidR="006928BD" w:rsidRPr="006928BD" w:rsidRDefault="006928BD" w:rsidP="006928BD">
                      <w:pPr>
                        <w:pStyle w:val="placephotohere"/>
                        <w:numPr>
                          <w:ilvl w:val="0"/>
                          <w:numId w:val="6"/>
                        </w:numPr>
                        <w:jc w:val="left"/>
                        <w:rPr>
                          <w:color w:val="0000FF"/>
                        </w:rPr>
                      </w:pPr>
                      <w:r w:rsidRPr="006928BD">
                        <w:rPr>
                          <w:color w:val="0000FF"/>
                        </w:rPr>
                        <w:t>Reduce the environmental impacts of organic waste by composting food scraps.</w:t>
                      </w:r>
                    </w:p>
                    <w:p w:rsidR="006928BD" w:rsidRPr="006928BD" w:rsidRDefault="006928BD" w:rsidP="006928BD">
                      <w:pPr>
                        <w:pStyle w:val="placephotohere"/>
                        <w:numPr>
                          <w:ilvl w:val="0"/>
                          <w:numId w:val="6"/>
                        </w:numPr>
                        <w:jc w:val="left"/>
                        <w:rPr>
                          <w:color w:val="0000FF"/>
                        </w:rPr>
                      </w:pPr>
                      <w:r w:rsidRPr="006928BD">
                        <w:rPr>
                          <w:color w:val="0000FF"/>
                        </w:rPr>
                        <w:t>Bring your own reusable bags to local stores.</w:t>
                      </w:r>
                    </w:p>
                    <w:p w:rsidR="006928BD" w:rsidRPr="006928BD" w:rsidRDefault="006928BD" w:rsidP="006928BD">
                      <w:pPr>
                        <w:pStyle w:val="placephotohere"/>
                        <w:numPr>
                          <w:ilvl w:val="0"/>
                          <w:numId w:val="6"/>
                        </w:numPr>
                        <w:jc w:val="left"/>
                        <w:rPr>
                          <w:color w:val="0000FF"/>
                        </w:rPr>
                      </w:pPr>
                      <w:r w:rsidRPr="006928BD">
                        <w:rPr>
                          <w:color w:val="0000FF"/>
                        </w:rPr>
                        <w:t>Encourage tribal and local officials to consider incentives and more ambitious recycling initiatives.</w:t>
                      </w:r>
                    </w:p>
                    <w:p w:rsidR="009D71F6" w:rsidRPr="004102FB" w:rsidRDefault="009D71F6" w:rsidP="009D71F6">
                      <w:pPr>
                        <w:pStyle w:val="placephotohere"/>
                      </w:pPr>
                    </w:p>
                    <w:p w:rsidR="009D71F6" w:rsidRPr="004102FB" w:rsidRDefault="009D71F6" w:rsidP="009D71F6">
                      <w:pPr>
                        <w:pStyle w:val="placephotohere"/>
                      </w:pPr>
                    </w:p>
                    <w:p w:rsidR="009D71F6" w:rsidRPr="004102FB" w:rsidRDefault="009D71F6" w:rsidP="009D71F6">
                      <w:pPr>
                        <w:pStyle w:val="placephotohere"/>
                      </w:pPr>
                    </w:p>
                    <w:p w:rsidR="009D71F6" w:rsidRPr="004102FB" w:rsidRDefault="009D71F6" w:rsidP="009D71F6">
                      <w:pPr>
                        <w:pStyle w:val="placephotohere"/>
                      </w:pPr>
                    </w:p>
                    <w:p w:rsidR="009D71F6" w:rsidRDefault="009D71F6" w:rsidP="009D71F6">
                      <w:pPr>
                        <w:pStyle w:val="placephotohere"/>
                      </w:pPr>
                    </w:p>
                  </w:txbxContent>
                </v:textbox>
              </v:shape>
            </w:pict>
          </mc:Fallback>
        </mc:AlternateContent>
      </w:r>
      <w:r w:rsidR="004635DB">
        <w:rPr>
          <w:noProof/>
          <w:szCs w:val="20"/>
        </w:rPr>
        <mc:AlternateContent>
          <mc:Choice Requires="wps">
            <w:drawing>
              <wp:anchor distT="0" distB="0" distL="114300" distR="114300" simplePos="0" relativeHeight="251670528" behindDoc="0" locked="0" layoutInCell="1" allowOverlap="1" wp14:anchorId="6A84EFC0" wp14:editId="08EE85A0">
                <wp:simplePos x="0" y="0"/>
                <wp:positionH relativeFrom="column">
                  <wp:posOffset>-485775</wp:posOffset>
                </wp:positionH>
                <wp:positionV relativeFrom="paragraph">
                  <wp:posOffset>464820</wp:posOffset>
                </wp:positionV>
                <wp:extent cx="1769745" cy="1823720"/>
                <wp:effectExtent l="0" t="0" r="1905" b="0"/>
                <wp:wrapNone/>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823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1F6" w:rsidRPr="004102FB" w:rsidRDefault="004635DB" w:rsidP="009D71F6">
                            <w:pPr>
                              <w:jc w:val="center"/>
                              <w:rPr>
                                <w:sz w:val="18"/>
                              </w:rPr>
                            </w:pPr>
                            <w:r>
                              <w:rPr>
                                <w:noProof/>
                                <w:sz w:val="18"/>
                              </w:rPr>
                              <w:drawing>
                                <wp:inline distT="0" distB="0" distL="0" distR="0" wp14:anchorId="330861B2" wp14:editId="6398B81D">
                                  <wp:extent cx="1581150" cy="1762125"/>
                                  <wp:effectExtent l="0" t="0" r="0" b="9525"/>
                                  <wp:docPr id="328" name="Picture 328" descr="C:\Users\William\AppData\Local\Microsoft\Windows\INetCache\IE\1YJ2E0Z9\Blue-logo-RE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illiam\AppData\Local\Microsoft\Windows\INetCache\IE\1YJ2E0Z9\Blue-logo-RECYCL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762125"/>
                                          </a:xfrm>
                                          <a:prstGeom prst="rect">
                                            <a:avLst/>
                                          </a:prstGeom>
                                          <a:noFill/>
                                          <a:ln>
                                            <a:noFill/>
                                          </a:ln>
                                        </pic:spPr>
                                      </pic:pic>
                                    </a:graphicData>
                                  </a:graphic>
                                </wp:inline>
                              </w:drawing>
                            </w:r>
                          </w:p>
                          <w:p w:rsidR="009D71F6" w:rsidRPr="004102FB" w:rsidRDefault="009D71F6" w:rsidP="009D71F6">
                            <w:pPr>
                              <w:jc w:val="center"/>
                              <w:rPr>
                                <w:sz w:val="18"/>
                              </w:rPr>
                            </w:pPr>
                          </w:p>
                          <w:p w:rsidR="009D71F6" w:rsidRPr="004102FB" w:rsidRDefault="009D71F6" w:rsidP="009D71F6">
                            <w:pPr>
                              <w:jc w:val="center"/>
                              <w:rPr>
                                <w:sz w:val="18"/>
                              </w:rPr>
                            </w:pPr>
                          </w:p>
                          <w:p w:rsidR="009D71F6" w:rsidRPr="004102FB" w:rsidRDefault="009D71F6" w:rsidP="009D71F6">
                            <w:pPr>
                              <w:jc w:val="center"/>
                              <w:rPr>
                                <w:sz w:val="18"/>
                              </w:rPr>
                            </w:pPr>
                          </w:p>
                          <w:p w:rsidR="009D71F6" w:rsidRPr="004102FB" w:rsidRDefault="009D71F6" w:rsidP="009D71F6">
                            <w:pPr>
                              <w:jc w:val="center"/>
                              <w:rPr>
                                <w:b/>
                              </w:rPr>
                            </w:pPr>
                          </w:p>
                          <w:p w:rsidR="009D71F6" w:rsidRDefault="009D71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margin-left:-38.25pt;margin-top:36.6pt;width:139.35pt;height:1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" fillcolor="silver" stroked="f">
                <v:textbox>
                  <w:txbxContent>
                    <w:p w:rsidR="009D71F6" w:rsidRPr="004102FB" w:rsidRDefault="004635DB" w:rsidP="009D71F6">
                      <w:pPr>
                        <w:jc w:val="center"/>
                        <w:rPr>
                          <w:sz w:val="18"/>
                        </w:rPr>
                      </w:pPr>
                      <w:r>
                        <w:rPr>
                          <w:noProof/>
                          <w:sz w:val="18"/>
                        </w:rPr>
                        <w:drawing>
                          <wp:inline distT="0" distB="0" distL="0" distR="0">
                            <wp:extent cx="1581150" cy="1762125"/>
                            <wp:effectExtent l="0" t="0" r="0" b="9525"/>
                            <wp:docPr id="105" name="Picture 105" descr="C:\Users\William\AppData\Local\Microsoft\Windows\INetCache\IE\1YJ2E0Z9\Blue-logo-RE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illiam\AppData\Local\Microsoft\Windows\INetCache\IE\1YJ2E0Z9\Blue-logo-RECYCL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762125"/>
                                    </a:xfrm>
                                    <a:prstGeom prst="rect">
                                      <a:avLst/>
                                    </a:prstGeom>
                                    <a:noFill/>
                                    <a:ln>
                                      <a:noFill/>
                                    </a:ln>
                                  </pic:spPr>
                                </pic:pic>
                              </a:graphicData>
                            </a:graphic>
                          </wp:inline>
                        </w:drawing>
                      </w:r>
                    </w:p>
                    <w:p w:rsidR="009D71F6" w:rsidRPr="004102FB" w:rsidRDefault="009D71F6" w:rsidP="009D71F6">
                      <w:pPr>
                        <w:jc w:val="center"/>
                        <w:rPr>
                          <w:sz w:val="18"/>
                        </w:rPr>
                      </w:pPr>
                    </w:p>
                    <w:p w:rsidR="009D71F6" w:rsidRPr="004102FB" w:rsidRDefault="009D71F6" w:rsidP="009D71F6">
                      <w:pPr>
                        <w:jc w:val="center"/>
                        <w:rPr>
                          <w:sz w:val="18"/>
                        </w:rPr>
                      </w:pPr>
                    </w:p>
                    <w:p w:rsidR="009D71F6" w:rsidRPr="004102FB" w:rsidRDefault="009D71F6" w:rsidP="009D71F6">
                      <w:pPr>
                        <w:jc w:val="center"/>
                        <w:rPr>
                          <w:sz w:val="18"/>
                        </w:rPr>
                      </w:pPr>
                    </w:p>
                    <w:p w:rsidR="009D71F6" w:rsidRPr="004102FB" w:rsidRDefault="009D71F6" w:rsidP="009D71F6">
                      <w:pPr>
                        <w:jc w:val="center"/>
                        <w:rPr>
                          <w:b/>
                        </w:rPr>
                      </w:pPr>
                    </w:p>
                    <w:p w:rsidR="009D71F6" w:rsidRDefault="009D71F6"/>
                  </w:txbxContent>
                </v:textbox>
              </v:shape>
            </w:pict>
          </mc:Fallback>
        </mc:AlternateContent>
      </w:r>
      <w:r w:rsidR="004635DB">
        <w:rPr>
          <w:noProof/>
          <w:szCs w:val="20"/>
        </w:rPr>
        <mc:AlternateContent>
          <mc:Choice Requires="wps">
            <w:drawing>
              <wp:anchor distT="0" distB="0" distL="114300" distR="114300" simplePos="0" relativeHeight="251669504" behindDoc="0" locked="0" layoutInCell="1" allowOverlap="1" wp14:anchorId="4188FBAE" wp14:editId="3F2C10A9">
                <wp:simplePos x="0" y="0"/>
                <wp:positionH relativeFrom="column">
                  <wp:posOffset>1651635</wp:posOffset>
                </wp:positionH>
                <wp:positionV relativeFrom="paragraph">
                  <wp:posOffset>632460</wp:posOffset>
                </wp:positionV>
                <wp:extent cx="1371600" cy="2113280"/>
                <wp:effectExtent l="3810" t="3810" r="0" b="0"/>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1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Default="0091685E" w:rsidP="009D71F6">
                            <w:pPr>
                              <w:pStyle w:val="BodyText2"/>
                              <w:spacing w:line="320" w:lineRule="exact"/>
                              <w:ind w:left="720" w:hanging="720"/>
                              <w:jc w:val="left"/>
                              <w:rPr>
                                <w:color w:val="0000FF"/>
                                <w:szCs w:val="28"/>
                              </w:rPr>
                            </w:pPr>
                            <w:r w:rsidRPr="00107224">
                              <w:rPr>
                                <w:color w:val="0000FF"/>
                                <w:szCs w:val="28"/>
                              </w:rPr>
                              <w:t>We recycle:</w:t>
                            </w:r>
                          </w:p>
                          <w:p w:rsidR="00707097" w:rsidRPr="00107224" w:rsidRDefault="00707097" w:rsidP="009D71F6">
                            <w:pPr>
                              <w:pStyle w:val="BodyText2"/>
                              <w:spacing w:line="320" w:lineRule="exact"/>
                              <w:ind w:left="720" w:hanging="720"/>
                              <w:jc w:val="left"/>
                              <w:rPr>
                                <w:color w:val="0000FF"/>
                                <w:szCs w:val="28"/>
                              </w:rPr>
                            </w:pPr>
                          </w:p>
                          <w:p w:rsidR="0091685E" w:rsidRPr="00107224" w:rsidRDefault="0091685E" w:rsidP="0091685E">
                            <w:pPr>
                              <w:numPr>
                                <w:ilvl w:val="0"/>
                                <w:numId w:val="5"/>
                              </w:numPr>
                              <w:rPr>
                                <w:color w:val="0000FF"/>
                              </w:rPr>
                            </w:pPr>
                            <w:r w:rsidRPr="00107224">
                              <w:rPr>
                                <w:color w:val="0000FF"/>
                              </w:rPr>
                              <w:t>Paper</w:t>
                            </w:r>
                          </w:p>
                          <w:p w:rsidR="0091685E" w:rsidRPr="00107224" w:rsidRDefault="0091685E" w:rsidP="0091685E">
                            <w:pPr>
                              <w:numPr>
                                <w:ilvl w:val="0"/>
                                <w:numId w:val="5"/>
                              </w:numPr>
                              <w:rPr>
                                <w:color w:val="0000FF"/>
                              </w:rPr>
                            </w:pPr>
                            <w:r w:rsidRPr="00107224">
                              <w:rPr>
                                <w:color w:val="0000FF"/>
                              </w:rPr>
                              <w:t>Cardboard</w:t>
                            </w:r>
                          </w:p>
                          <w:p w:rsidR="0091685E" w:rsidRPr="00107224" w:rsidRDefault="0091685E" w:rsidP="0091685E">
                            <w:pPr>
                              <w:numPr>
                                <w:ilvl w:val="0"/>
                                <w:numId w:val="5"/>
                              </w:numPr>
                              <w:rPr>
                                <w:color w:val="0000FF"/>
                              </w:rPr>
                            </w:pPr>
                            <w:r w:rsidRPr="00107224">
                              <w:rPr>
                                <w:color w:val="0000FF"/>
                              </w:rPr>
                              <w:t>Newspaper</w:t>
                            </w:r>
                          </w:p>
                          <w:p w:rsidR="0091685E" w:rsidRPr="00107224" w:rsidRDefault="0091685E" w:rsidP="0091685E">
                            <w:pPr>
                              <w:numPr>
                                <w:ilvl w:val="0"/>
                                <w:numId w:val="5"/>
                              </w:numPr>
                              <w:rPr>
                                <w:color w:val="0000FF"/>
                              </w:rPr>
                            </w:pPr>
                            <w:r w:rsidRPr="00107224">
                              <w:rPr>
                                <w:color w:val="0000FF"/>
                              </w:rPr>
                              <w:t>Plastic Bottles</w:t>
                            </w:r>
                          </w:p>
                          <w:p w:rsidR="0091685E" w:rsidRPr="00107224" w:rsidRDefault="0091685E" w:rsidP="0091685E">
                            <w:pPr>
                              <w:numPr>
                                <w:ilvl w:val="0"/>
                                <w:numId w:val="5"/>
                              </w:numPr>
                              <w:rPr>
                                <w:color w:val="0000FF"/>
                              </w:rPr>
                            </w:pPr>
                            <w:r w:rsidRPr="00107224">
                              <w:rPr>
                                <w:color w:val="0000FF"/>
                              </w:rPr>
                              <w:t>Metal Cans</w:t>
                            </w:r>
                          </w:p>
                          <w:p w:rsidR="0091685E" w:rsidRPr="00107224" w:rsidRDefault="0091685E" w:rsidP="0091685E">
                            <w:pPr>
                              <w:numPr>
                                <w:ilvl w:val="0"/>
                                <w:numId w:val="5"/>
                              </w:numPr>
                              <w:rPr>
                                <w:color w:val="0000FF"/>
                              </w:rPr>
                            </w:pPr>
                            <w:r w:rsidRPr="00107224">
                              <w:rPr>
                                <w:color w:val="0000FF"/>
                              </w:rPr>
                              <w:t>Aluminum Cans</w:t>
                            </w:r>
                          </w:p>
                          <w:p w:rsidR="009D71F6" w:rsidRPr="004A516D" w:rsidRDefault="009D71F6">
                            <w:pPr>
                              <w:rPr>
                                <w:color w:val="9C7D0D"/>
                                <w:sz w:val="18"/>
                              </w:rPr>
                            </w:pPr>
                          </w:p>
                          <w:p w:rsidR="009D71F6" w:rsidRPr="004A516D" w:rsidRDefault="009D71F6">
                            <w:pPr>
                              <w:rPr>
                                <w:color w:val="9C7D0D"/>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F7919" id="_x0000_t202" coordsize="21600,21600" o:spt="202" path="m,l,21600r21600,l21600,xe">
                <v:stroke joinstyle="miter"/>
                <v:path gradientshapeok="t" o:connecttype="rect"/>
              </v:shapetype>
              <v:shape id="Text Box 38" o:spid="_x0000_s1055" type="#_x0000_t202" style="position:absolute;margin-left:130.05pt;margin-top:49.8pt;width:108pt;height:16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OtvAIAAMQ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" filled="f" stroked="f">
                <v:textbox>
                  <w:txbxContent>
                    <w:p w:rsidR="009D71F6" w:rsidRDefault="0091685E" w:rsidP="009D71F6">
                      <w:pPr>
                        <w:pStyle w:val="BodyText2"/>
                        <w:spacing w:line="320" w:lineRule="exact"/>
                        <w:ind w:left="720" w:hanging="720"/>
                        <w:jc w:val="left"/>
                        <w:rPr>
                          <w:color w:val="0000FF"/>
                          <w:szCs w:val="28"/>
                        </w:rPr>
                      </w:pPr>
                      <w:r w:rsidRPr="00107224">
                        <w:rPr>
                          <w:color w:val="0000FF"/>
                          <w:szCs w:val="28"/>
                        </w:rPr>
                        <w:t>We recycle:</w:t>
                      </w:r>
                    </w:p>
                    <w:p w:rsidR="00707097" w:rsidRPr="00107224" w:rsidRDefault="00707097" w:rsidP="009D71F6">
                      <w:pPr>
                        <w:pStyle w:val="BodyText2"/>
                        <w:spacing w:line="320" w:lineRule="exact"/>
                        <w:ind w:left="720" w:hanging="720"/>
                        <w:jc w:val="left"/>
                        <w:rPr>
                          <w:color w:val="0000FF"/>
                          <w:szCs w:val="28"/>
                        </w:rPr>
                      </w:pPr>
                    </w:p>
                    <w:p w:rsidR="0091685E" w:rsidRPr="00107224" w:rsidRDefault="0091685E" w:rsidP="0091685E">
                      <w:pPr>
                        <w:numPr>
                          <w:ilvl w:val="0"/>
                          <w:numId w:val="5"/>
                        </w:numPr>
                        <w:rPr>
                          <w:color w:val="0000FF"/>
                        </w:rPr>
                      </w:pPr>
                      <w:r w:rsidRPr="00107224">
                        <w:rPr>
                          <w:color w:val="0000FF"/>
                        </w:rPr>
                        <w:t>Paper</w:t>
                      </w:r>
                    </w:p>
                    <w:p w:rsidR="0091685E" w:rsidRPr="00107224" w:rsidRDefault="0091685E" w:rsidP="0091685E">
                      <w:pPr>
                        <w:numPr>
                          <w:ilvl w:val="0"/>
                          <w:numId w:val="5"/>
                        </w:numPr>
                        <w:rPr>
                          <w:color w:val="0000FF"/>
                        </w:rPr>
                      </w:pPr>
                      <w:r w:rsidRPr="00107224">
                        <w:rPr>
                          <w:color w:val="0000FF"/>
                        </w:rPr>
                        <w:t>Cardboard</w:t>
                      </w:r>
                    </w:p>
                    <w:p w:rsidR="0091685E" w:rsidRPr="00107224" w:rsidRDefault="0091685E" w:rsidP="0091685E">
                      <w:pPr>
                        <w:numPr>
                          <w:ilvl w:val="0"/>
                          <w:numId w:val="5"/>
                        </w:numPr>
                        <w:rPr>
                          <w:color w:val="0000FF"/>
                        </w:rPr>
                      </w:pPr>
                      <w:r w:rsidRPr="00107224">
                        <w:rPr>
                          <w:color w:val="0000FF"/>
                        </w:rPr>
                        <w:t>Newspaper</w:t>
                      </w:r>
                    </w:p>
                    <w:p w:rsidR="0091685E" w:rsidRPr="00107224" w:rsidRDefault="0091685E" w:rsidP="0091685E">
                      <w:pPr>
                        <w:numPr>
                          <w:ilvl w:val="0"/>
                          <w:numId w:val="5"/>
                        </w:numPr>
                        <w:rPr>
                          <w:color w:val="0000FF"/>
                        </w:rPr>
                      </w:pPr>
                      <w:r w:rsidRPr="00107224">
                        <w:rPr>
                          <w:color w:val="0000FF"/>
                        </w:rPr>
                        <w:t>Plastic Bottles</w:t>
                      </w:r>
                    </w:p>
                    <w:p w:rsidR="0091685E" w:rsidRPr="00107224" w:rsidRDefault="0091685E" w:rsidP="0091685E">
                      <w:pPr>
                        <w:numPr>
                          <w:ilvl w:val="0"/>
                          <w:numId w:val="5"/>
                        </w:numPr>
                        <w:rPr>
                          <w:color w:val="0000FF"/>
                        </w:rPr>
                      </w:pPr>
                      <w:r w:rsidRPr="00107224">
                        <w:rPr>
                          <w:color w:val="0000FF"/>
                        </w:rPr>
                        <w:t>Metal Cans</w:t>
                      </w:r>
                    </w:p>
                    <w:p w:rsidR="0091685E" w:rsidRPr="00107224" w:rsidRDefault="0091685E" w:rsidP="0091685E">
                      <w:pPr>
                        <w:numPr>
                          <w:ilvl w:val="0"/>
                          <w:numId w:val="5"/>
                        </w:numPr>
                        <w:rPr>
                          <w:color w:val="0000FF"/>
                        </w:rPr>
                      </w:pPr>
                      <w:r w:rsidRPr="00107224">
                        <w:rPr>
                          <w:color w:val="0000FF"/>
                        </w:rPr>
                        <w:t>Aluminum Cans</w:t>
                      </w:r>
                    </w:p>
                    <w:p w:rsidR="009D71F6" w:rsidRPr="004A516D" w:rsidRDefault="009D71F6">
                      <w:pPr>
                        <w:rPr>
                          <w:color w:val="9C7D0D"/>
                          <w:sz w:val="18"/>
                        </w:rPr>
                      </w:pPr>
                    </w:p>
                    <w:p w:rsidR="009D71F6" w:rsidRPr="004A516D" w:rsidRDefault="009D71F6">
                      <w:pPr>
                        <w:rPr>
                          <w:color w:val="9C7D0D"/>
                          <w:sz w:val="18"/>
                        </w:rPr>
                      </w:pPr>
                    </w:p>
                  </w:txbxContent>
                </v:textbox>
              </v:shape>
            </w:pict>
          </mc:Fallback>
        </mc:AlternateContent>
      </w:r>
      <w:r w:rsidR="004635DB">
        <w:rPr>
          <w:noProof/>
          <w:szCs w:val="20"/>
        </w:rPr>
        <mc:AlternateContent>
          <mc:Choice Requires="wps">
            <w:drawing>
              <wp:anchor distT="0" distB="0" distL="114300" distR="114300" simplePos="0" relativeHeight="251668480" behindDoc="0" locked="0" layoutInCell="1" allowOverlap="1" wp14:anchorId="1888040E" wp14:editId="35104CB3">
                <wp:simplePos x="0" y="0"/>
                <wp:positionH relativeFrom="column">
                  <wp:posOffset>-636270</wp:posOffset>
                </wp:positionH>
                <wp:positionV relativeFrom="paragraph">
                  <wp:posOffset>6902450</wp:posOffset>
                </wp:positionV>
                <wp:extent cx="6858000" cy="685800"/>
                <wp:effectExtent l="1905" t="0" r="0" b="3175"/>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F60D2E" w:rsidRDefault="00F60D2E" w:rsidP="009E6347">
                            <w:pPr>
                              <w:pStyle w:val="CALLOUT"/>
                              <w:rPr>
                                <w:sz w:val="32"/>
                                <w:szCs w:val="32"/>
                              </w:rPr>
                            </w:pPr>
                            <w:r w:rsidRPr="00F60D2E">
                              <w:rPr>
                                <w:sz w:val="32"/>
                                <w:szCs w:val="32"/>
                              </w:rPr>
                              <w:t>.</w:t>
                            </w:r>
                          </w:p>
                          <w:p w:rsidR="00F60D2E" w:rsidRPr="00F60D2E" w:rsidRDefault="00F60D2E" w:rsidP="009E6347">
                            <w:pPr>
                              <w:pStyle w:val="CALLOUT"/>
                              <w:rPr>
                                <w:i/>
                                <w:sz w:val="32"/>
                                <w:szCs w:val="32"/>
                              </w:rPr>
                            </w:pPr>
                            <w:r w:rsidRPr="00F60D2E">
                              <w:rPr>
                                <w:i/>
                                <w:sz w:val="32"/>
                                <w:szCs w:val="32"/>
                              </w:rPr>
                              <w:t xml:space="preserve">Help protect </w:t>
                            </w:r>
                            <w:proofErr w:type="spellStart"/>
                            <w:r w:rsidRPr="00F60D2E">
                              <w:rPr>
                                <w:i/>
                                <w:sz w:val="32"/>
                                <w:szCs w:val="32"/>
                              </w:rPr>
                              <w:t>unci</w:t>
                            </w:r>
                            <w:proofErr w:type="spellEnd"/>
                            <w:r w:rsidRPr="00F60D2E">
                              <w:rPr>
                                <w:i/>
                                <w:sz w:val="32"/>
                                <w:szCs w:val="32"/>
                              </w:rPr>
                              <w:t xml:space="preserve"> </w:t>
                            </w:r>
                            <w:proofErr w:type="spellStart"/>
                            <w:r w:rsidRPr="00F60D2E">
                              <w:rPr>
                                <w:i/>
                                <w:sz w:val="32"/>
                                <w:szCs w:val="32"/>
                              </w:rPr>
                              <w:t>maka</w:t>
                            </w:r>
                            <w:proofErr w:type="spellEnd"/>
                            <w:r w:rsidRPr="00F60D2E">
                              <w:rPr>
                                <w:i/>
                                <w:sz w:val="32"/>
                                <w:szCs w:val="32"/>
                              </w:rPr>
                              <w:t xml:space="preserve"> by participating in recy</w:t>
                            </w:r>
                            <w:r w:rsidR="00107224">
                              <w:rPr>
                                <w:i/>
                                <w:sz w:val="32"/>
                                <w:szCs w:val="32"/>
                              </w:rPr>
                              <w:t>c</w:t>
                            </w:r>
                            <w:r w:rsidRPr="00F60D2E">
                              <w:rPr>
                                <w:i/>
                                <w:sz w:val="32"/>
                                <w:szCs w:val="32"/>
                              </w:rPr>
                              <w:t>ling!</w:t>
                            </w:r>
                          </w:p>
                          <w:p w:rsidR="009D71F6" w:rsidRPr="005168AF" w:rsidRDefault="009D71F6" w:rsidP="009E6347">
                            <w:pPr>
                              <w:pStyle w:val="CALLOUT"/>
                              <w:rPr>
                                <w:i/>
                              </w:rPr>
                            </w:pPr>
                          </w:p>
                          <w:p w:rsidR="009D71F6" w:rsidRPr="005168AF" w:rsidRDefault="009D71F6" w:rsidP="009E6347">
                            <w:pPr>
                              <w:pStyle w:val="CALLOUT"/>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margin-left:-50.1pt;margin-top:543.5pt;width:540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6ugIAAMM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" filled="f" stroked="f">
                <v:textbox>
                  <w:txbxContent>
                    <w:p w:rsidR="009D71F6" w:rsidRPr="00F60D2E" w:rsidRDefault="00F60D2E" w:rsidP="009E6347">
                      <w:pPr>
                        <w:pStyle w:val="CALLOUT"/>
                        <w:rPr>
                          <w:sz w:val="32"/>
                          <w:szCs w:val="32"/>
                        </w:rPr>
                      </w:pPr>
                      <w:r w:rsidRPr="00F60D2E">
                        <w:rPr>
                          <w:sz w:val="32"/>
                          <w:szCs w:val="32"/>
                        </w:rPr>
                        <w:t>.</w:t>
                      </w:r>
                    </w:p>
                    <w:p w:rsidR="00F60D2E" w:rsidRPr="00F60D2E" w:rsidRDefault="00F60D2E" w:rsidP="009E6347">
                      <w:pPr>
                        <w:pStyle w:val="CALLOUT"/>
                        <w:rPr>
                          <w:i/>
                          <w:sz w:val="32"/>
                          <w:szCs w:val="32"/>
                        </w:rPr>
                      </w:pPr>
                      <w:r w:rsidRPr="00F60D2E">
                        <w:rPr>
                          <w:i/>
                          <w:sz w:val="32"/>
                          <w:szCs w:val="32"/>
                        </w:rPr>
                        <w:t>Help protect unci maka by participating in recy</w:t>
                      </w:r>
                      <w:r w:rsidR="00107224">
                        <w:rPr>
                          <w:i/>
                          <w:sz w:val="32"/>
                          <w:szCs w:val="32"/>
                        </w:rPr>
                        <w:t>c</w:t>
                      </w:r>
                      <w:r w:rsidRPr="00F60D2E">
                        <w:rPr>
                          <w:i/>
                          <w:sz w:val="32"/>
                          <w:szCs w:val="32"/>
                        </w:rPr>
                        <w:t>ling!</w:t>
                      </w:r>
                    </w:p>
                    <w:p w:rsidR="009D71F6" w:rsidRPr="005168AF" w:rsidRDefault="009D71F6" w:rsidP="009E6347">
                      <w:pPr>
                        <w:pStyle w:val="CALLOUT"/>
                        <w:rPr>
                          <w:i/>
                        </w:rPr>
                      </w:pPr>
                    </w:p>
                    <w:p w:rsidR="009D71F6" w:rsidRPr="005168AF" w:rsidRDefault="009D71F6" w:rsidP="009E6347">
                      <w:pPr>
                        <w:pStyle w:val="CALLOUT"/>
                        <w:rPr>
                          <w:i/>
                        </w:rPr>
                      </w:pPr>
                    </w:p>
                  </w:txbxContent>
                </v:textbox>
              </v:shape>
            </w:pict>
          </mc:Fallback>
        </mc:AlternateContent>
      </w:r>
      <w:r w:rsidR="004635DB">
        <w:rPr>
          <w:noProof/>
          <w:szCs w:val="20"/>
        </w:rPr>
        <w:drawing>
          <wp:anchor distT="0" distB="0" distL="114300" distR="114300" simplePos="0" relativeHeight="251660288" behindDoc="1" locked="0" layoutInCell="1" allowOverlap="1" wp14:anchorId="4D5B5108" wp14:editId="43409039">
            <wp:simplePos x="0" y="0"/>
            <wp:positionH relativeFrom="column">
              <wp:posOffset>-1185545</wp:posOffset>
            </wp:positionH>
            <wp:positionV relativeFrom="paragraph">
              <wp:posOffset>-921385</wp:posOffset>
            </wp:positionV>
            <wp:extent cx="7772400" cy="10058400"/>
            <wp:effectExtent l="0" t="0" r="0" b="0"/>
            <wp:wrapNone/>
            <wp:docPr id="29" name="Picture 29" descr="Classic_Newslette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assic_Newsletter_p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DB">
        <w:rPr>
          <w:noProof/>
          <w:szCs w:val="20"/>
        </w:rPr>
        <mc:AlternateContent>
          <mc:Choice Requires="wps">
            <w:drawing>
              <wp:anchor distT="0" distB="0" distL="114300" distR="114300" simplePos="0" relativeHeight="251673600" behindDoc="0" locked="0" layoutInCell="1" allowOverlap="1" wp14:anchorId="1EE9BF43" wp14:editId="085B3E0B">
                <wp:simplePos x="0" y="0"/>
                <wp:positionH relativeFrom="column">
                  <wp:posOffset>-520065</wp:posOffset>
                </wp:positionH>
                <wp:positionV relativeFrom="paragraph">
                  <wp:posOffset>-340360</wp:posOffset>
                </wp:positionV>
                <wp:extent cx="1257300" cy="342900"/>
                <wp:effectExtent l="3810" t="2540" r="0" b="0"/>
                <wp:wrapNone/>
                <wp:docPr id="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168AF" w:rsidRDefault="00552149" w:rsidP="00AC3FC2">
                            <w:pPr>
                              <w:pStyle w:val="MONTHYEAR"/>
                            </w:pPr>
                            <w:r>
                              <w:t>FEBRUARY 2014</w:t>
                            </w:r>
                            <w:r w:rsidR="009D71F6" w:rsidRPr="005168AF">
                              <w:t xml:space="preserve"> </w:t>
                            </w:r>
                          </w:p>
                          <w:p w:rsidR="009D71F6" w:rsidRPr="005168AF" w:rsidRDefault="009D71F6" w:rsidP="009D71F6">
                            <w:pPr>
                              <w:spacing w:line="160" w:lineRule="exact"/>
                              <w:rPr>
                                <w:color w:val="FFFFFF"/>
                                <w:sz w:val="20"/>
                              </w:rPr>
                            </w:pPr>
                            <w:r w:rsidRPr="005168AF">
                              <w:rPr>
                                <w:color w:val="FFFFFF"/>
                                <w:sz w:val="20"/>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BF43" id="_x0000_t202" coordsize="21600,21600" o:spt="202" path="m,l,21600r21600,l21600,xe">
                <v:stroke joinstyle="miter"/>
                <v:path gradientshapeok="t" o:connecttype="rect"/>
              </v:shapetype>
              <v:shape id="Text Box 42" o:spid="_x0000_s1057" type="#_x0000_t202" style="position:absolute;margin-left:-40.95pt;margin-top:-26.8pt;width:99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wmt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" filled="f" stroked="f">
                <v:textbox>
                  <w:txbxContent>
                    <w:p w:rsidR="009D71F6" w:rsidRPr="005168AF" w:rsidRDefault="00552149" w:rsidP="00AC3FC2">
                      <w:pPr>
                        <w:pStyle w:val="MONTHYEAR"/>
                      </w:pPr>
                      <w:r>
                        <w:t>FEBRUARY 2014</w:t>
                      </w:r>
                      <w:r w:rsidR="009D71F6" w:rsidRPr="005168AF">
                        <w:t xml:space="preserve"> </w:t>
                      </w:r>
                    </w:p>
                    <w:p w:rsidR="009D71F6" w:rsidRPr="005168AF" w:rsidRDefault="009D71F6" w:rsidP="009D71F6">
                      <w:pPr>
                        <w:spacing w:line="160" w:lineRule="exact"/>
                        <w:rPr>
                          <w:color w:val="FFFFFF"/>
                          <w:sz w:val="20"/>
                        </w:rPr>
                      </w:pPr>
                      <w:r w:rsidRPr="005168AF">
                        <w:rPr>
                          <w:color w:val="FFFFFF"/>
                          <w:sz w:val="20"/>
                        </w:rPr>
                        <w:softHyphen/>
                      </w:r>
                    </w:p>
                  </w:txbxContent>
                </v:textbox>
              </v:shape>
            </w:pict>
          </mc:Fallback>
        </mc:AlternateContent>
      </w:r>
      <w:r w:rsidR="004635DB">
        <w:rPr>
          <w:noProof/>
          <w:szCs w:val="20"/>
        </w:rPr>
        <mc:AlternateContent>
          <mc:Choice Requires="wps">
            <w:drawing>
              <wp:anchor distT="0" distB="0" distL="114300" distR="114300" simplePos="0" relativeHeight="251672576" behindDoc="0" locked="0" layoutInCell="1" allowOverlap="1" wp14:anchorId="2F67D129" wp14:editId="3CCFEF55">
                <wp:simplePos x="0" y="0"/>
                <wp:positionH relativeFrom="column">
                  <wp:posOffset>4966335</wp:posOffset>
                </wp:positionH>
                <wp:positionV relativeFrom="paragraph">
                  <wp:posOffset>-340360</wp:posOffset>
                </wp:positionV>
                <wp:extent cx="1143000" cy="685800"/>
                <wp:effectExtent l="3810" t="2540" r="0" b="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168AF" w:rsidRDefault="009D71F6" w:rsidP="00AC3FC2">
                            <w:pPr>
                              <w:pStyle w:val="VOLUMEISSUE"/>
                            </w:pPr>
                            <w:r w:rsidRPr="005168AF">
                              <w:t>V</w:t>
                            </w:r>
                            <w:r w:rsidR="00552149">
                              <w:t>olume 1 issue 2</w:t>
                            </w:r>
                          </w:p>
                          <w:p w:rsidR="009D71F6" w:rsidRPr="005168AF" w:rsidRDefault="009D71F6" w:rsidP="009D71F6">
                            <w:pPr>
                              <w:pStyle w:val="Heading3"/>
                              <w:spacing w:line="160" w:lineRule="exact"/>
                              <w:ind w:left="-547" w:right="-576"/>
                              <w:rPr>
                                <w:rFonts w:ascii="Copperplate" w:hAnsi="Copperplate"/>
                                <w:color w:val="FFFFFF"/>
                                <w:sz w:val="16"/>
                              </w:rPr>
                            </w:pPr>
                          </w:p>
                          <w:p w:rsidR="009D71F6" w:rsidRPr="005168AF" w:rsidRDefault="009D71F6" w:rsidP="009D71F6">
                            <w:pPr>
                              <w:spacing w:line="160" w:lineRule="exact"/>
                              <w:rPr>
                                <w:color w:val="FFFFFF"/>
                                <w:sz w:val="16"/>
                              </w:rPr>
                            </w:pPr>
                            <w:r w:rsidRPr="005168AF">
                              <w:rPr>
                                <w:color w:val="FFFFFF"/>
                                <w:sz w:val="16"/>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margin-left:391.05pt;margin-top:-26.8pt;width:90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KrvQIAAMM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" filled="f" stroked="f">
                <v:textbox>
                  <w:txbxContent>
                    <w:p w:rsidR="009D71F6" w:rsidRPr="005168AF" w:rsidRDefault="009D71F6" w:rsidP="00AC3FC2">
                      <w:pPr>
                        <w:pStyle w:val="VOLUMEISSUE"/>
                      </w:pPr>
                      <w:r w:rsidRPr="005168AF">
                        <w:t>V</w:t>
                      </w:r>
                      <w:r w:rsidR="00552149">
                        <w:t>olume 1 issue 2</w:t>
                      </w:r>
                    </w:p>
                    <w:p w:rsidR="009D71F6" w:rsidRPr="005168AF" w:rsidRDefault="009D71F6" w:rsidP="009D71F6">
                      <w:pPr>
                        <w:pStyle w:val="Heading3"/>
                        <w:spacing w:line="160" w:lineRule="exact"/>
                        <w:ind w:left="-547" w:right="-576"/>
                        <w:rPr>
                          <w:rFonts w:ascii="Copperplate" w:hAnsi="Copperplate"/>
                          <w:color w:val="FFFFFF"/>
                          <w:sz w:val="16"/>
                        </w:rPr>
                      </w:pPr>
                    </w:p>
                    <w:p w:rsidR="009D71F6" w:rsidRPr="005168AF" w:rsidRDefault="009D71F6" w:rsidP="009D71F6">
                      <w:pPr>
                        <w:spacing w:line="160" w:lineRule="exact"/>
                        <w:rPr>
                          <w:color w:val="FFFFFF"/>
                          <w:sz w:val="16"/>
                        </w:rPr>
                      </w:pPr>
                      <w:r w:rsidRPr="005168AF">
                        <w:rPr>
                          <w:color w:val="FFFFFF"/>
                          <w:sz w:val="16"/>
                        </w:rPr>
                        <w:softHyphen/>
                      </w:r>
                    </w:p>
                  </w:txbxContent>
                </v:textbox>
              </v:shape>
            </w:pict>
          </mc:Fallback>
        </mc:AlternateContent>
      </w:r>
      <w:r w:rsidR="004635DB">
        <w:rPr>
          <w:noProof/>
          <w:szCs w:val="20"/>
        </w:rPr>
        <mc:AlternateContent>
          <mc:Choice Requires="wps">
            <w:drawing>
              <wp:anchor distT="0" distB="0" distL="114300" distR="114300" simplePos="0" relativeHeight="251667456" behindDoc="0" locked="0" layoutInCell="1" allowOverlap="1" wp14:anchorId="101D56C4" wp14:editId="50964A3C">
                <wp:simplePos x="0" y="0"/>
                <wp:positionH relativeFrom="column">
                  <wp:posOffset>-926465</wp:posOffset>
                </wp:positionH>
                <wp:positionV relativeFrom="paragraph">
                  <wp:posOffset>8044180</wp:posOffset>
                </wp:positionV>
                <wp:extent cx="7325360" cy="797560"/>
                <wp:effectExtent l="0" t="0" r="1905" b="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C013F8" w:rsidRDefault="004135CB" w:rsidP="009E6347">
                            <w:pPr>
                              <w:pStyle w:val="jargon"/>
                              <w:rPr>
                                <w:b/>
                                <w:u w:val="single"/>
                              </w:rPr>
                            </w:pPr>
                            <w:r w:rsidRPr="00B95D8D">
                              <w:rPr>
                                <w:b/>
                                <w:color w:val="FFC000"/>
                                <w:u w:val="single"/>
                              </w:rPr>
                              <w:t>“</w:t>
                            </w:r>
                            <w:r w:rsidR="00F60D2E" w:rsidRPr="00B95D8D">
                              <w:rPr>
                                <w:b/>
                                <w:color w:val="FFC000"/>
                                <w:u w:val="single"/>
                              </w:rPr>
                              <w:t>RECYCLE – The possibilities are endless!</w:t>
                            </w:r>
                            <w:r w:rsidRPr="00B95D8D">
                              <w:rPr>
                                <w:b/>
                                <w:color w:val="FFC000"/>
                                <w:u w:val="single"/>
                              </w:rPr>
                              <w:t>”</w:t>
                            </w:r>
                          </w:p>
                          <w:p w:rsidR="009D71F6" w:rsidRPr="00BE4607" w:rsidRDefault="009D71F6" w:rsidP="009E6347">
                            <w:pPr>
                              <w:pStyle w:val="jargon"/>
                              <w:rPr>
                                <w:color w:val="00467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AA36" id="Text Box 36" o:spid="_x0000_s1059" type="#_x0000_t202" style="position:absolute;margin-left:-72.95pt;margin-top:633.4pt;width:576.8pt;height:6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" filled="f" stroked="f">
                <v:textbox>
                  <w:txbxContent>
                    <w:p w:rsidR="009D71F6" w:rsidRPr="00C013F8" w:rsidRDefault="004135CB" w:rsidP="009E6347">
                      <w:pPr>
                        <w:pStyle w:val="jargon"/>
                        <w:rPr>
                          <w:b/>
                          <w:u w:val="single"/>
                        </w:rPr>
                      </w:pPr>
                      <w:r w:rsidRPr="00B95D8D">
                        <w:rPr>
                          <w:b/>
                          <w:color w:val="FFC000"/>
                          <w:u w:val="single"/>
                        </w:rPr>
                        <w:t>“</w:t>
                      </w:r>
                      <w:r w:rsidR="00F60D2E" w:rsidRPr="00B95D8D">
                        <w:rPr>
                          <w:b/>
                          <w:color w:val="FFC000"/>
                          <w:u w:val="single"/>
                        </w:rPr>
                        <w:t>RECYCLE – The possibilities are endless!</w:t>
                      </w:r>
                      <w:r w:rsidRPr="00B95D8D">
                        <w:rPr>
                          <w:b/>
                          <w:color w:val="FFC000"/>
                          <w:u w:val="single"/>
                        </w:rPr>
                        <w:t>”</w:t>
                      </w:r>
                    </w:p>
                    <w:p w:rsidR="009D71F6" w:rsidRPr="00BE4607" w:rsidRDefault="009D71F6" w:rsidP="009E6347">
                      <w:pPr>
                        <w:pStyle w:val="jargon"/>
                        <w:rPr>
                          <w:color w:val="00467F"/>
                        </w:rPr>
                      </w:pPr>
                    </w:p>
                  </w:txbxContent>
                </v:textbox>
              </v:shape>
            </w:pict>
          </mc:Fallback>
        </mc:AlternateContent>
      </w:r>
      <w:r>
        <w:rPr>
          <w:noProof/>
          <w:szCs w:val="20"/>
        </w:rPr>
        <mc:AlternateContent>
          <mc:Choice Requires="wps">
            <w:drawing>
              <wp:anchor distT="0" distB="0" distL="114300" distR="114300" simplePos="0" relativeHeight="251685888" behindDoc="0" locked="0" layoutInCell="1" allowOverlap="1" wp14:anchorId="30AAC002" wp14:editId="2194C8E5">
                <wp:simplePos x="0" y="0"/>
                <wp:positionH relativeFrom="column">
                  <wp:posOffset>4429125</wp:posOffset>
                </wp:positionH>
                <wp:positionV relativeFrom="paragraph">
                  <wp:posOffset>5867400</wp:posOffset>
                </wp:positionV>
                <wp:extent cx="2057400" cy="1047750"/>
                <wp:effectExtent l="0" t="0" r="0" b="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C66" w:rsidRPr="005168AF" w:rsidRDefault="000A1C66" w:rsidP="000A1C66">
                            <w:pPr>
                              <w:rPr>
                                <w:rFonts w:ascii="Times" w:hAnsi="Times"/>
                              </w:rPr>
                            </w:pPr>
                          </w:p>
                          <w:p w:rsidR="000A1C66" w:rsidRPr="005168AF" w:rsidRDefault="000A1C66" w:rsidP="000A1C66">
                            <w:pPr>
                              <w:rPr>
                                <w:rFonts w:ascii="Times" w:hAnsi="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C002" id="Text Box 55" o:spid="_x0000_s1060" type="#_x0000_t202" style="position:absolute;margin-left:348.75pt;margin-top:462pt;width:162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a3uwIAAMM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" filled="f" stroked="f">
                <v:textbox>
                  <w:txbxContent>
                    <w:p w:rsidR="000A1C66" w:rsidRPr="005168AF" w:rsidRDefault="000A1C66" w:rsidP="000A1C66">
                      <w:pPr>
                        <w:rPr>
                          <w:rFonts w:ascii="Times" w:hAnsi="Times"/>
                        </w:rPr>
                      </w:pPr>
                    </w:p>
                    <w:p w:rsidR="000A1C66" w:rsidRPr="005168AF" w:rsidRDefault="000A1C66" w:rsidP="000A1C66">
                      <w:pPr>
                        <w:rPr>
                          <w:rFonts w:ascii="Times" w:hAnsi="Times"/>
                        </w:rPr>
                      </w:pPr>
                    </w:p>
                  </w:txbxContent>
                </v:textbox>
              </v:shape>
            </w:pict>
          </mc:Fallback>
        </mc:AlternateContent>
      </w:r>
      <w:r>
        <w:rPr>
          <w:noProof/>
          <w:szCs w:val="20"/>
        </w:rPr>
        <mc:AlternateContent>
          <mc:Choice Requires="wps">
            <w:drawing>
              <wp:anchor distT="0" distB="0" distL="114300" distR="114300" simplePos="0" relativeHeight="251681792" behindDoc="0" locked="0" layoutInCell="1" allowOverlap="1" wp14:anchorId="63EBCD8F" wp14:editId="6839D504">
                <wp:simplePos x="0" y="0"/>
                <wp:positionH relativeFrom="column">
                  <wp:posOffset>-573405</wp:posOffset>
                </wp:positionH>
                <wp:positionV relativeFrom="paragraph">
                  <wp:posOffset>5348605</wp:posOffset>
                </wp:positionV>
                <wp:extent cx="1478280" cy="1759585"/>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168AF" w:rsidRDefault="009D71F6" w:rsidP="000A1C66">
                            <w:pPr>
                              <w:pStyle w:val="SHIPPING"/>
                            </w:pPr>
                          </w:p>
                          <w:p w:rsidR="009D71F6" w:rsidRPr="005168AF" w:rsidRDefault="009D71F6" w:rsidP="009D71F6">
                            <w:pPr>
                              <w:rPr>
                                <w:rFonts w:ascii="Times" w:hAnsi="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CD8F" id="Text Box 50" o:spid="_x0000_s1061" type="#_x0000_t202" style="position:absolute;margin-left:-45.15pt;margin-top:421.15pt;width:116.4pt;height:13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t1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" filled="f" stroked="f">
                <v:textbox>
                  <w:txbxContent>
                    <w:p w:rsidR="009D71F6" w:rsidRPr="005168AF" w:rsidRDefault="009D71F6" w:rsidP="000A1C66">
                      <w:pPr>
                        <w:pStyle w:val="SHIPPING"/>
                      </w:pPr>
                    </w:p>
                    <w:p w:rsidR="009D71F6" w:rsidRPr="005168AF" w:rsidRDefault="009D71F6" w:rsidP="009D71F6">
                      <w:pPr>
                        <w:rPr>
                          <w:rFonts w:ascii="Times" w:hAnsi="Times"/>
                        </w:rPr>
                      </w:pPr>
                    </w:p>
                  </w:txbxContent>
                </v:textbox>
              </v:shape>
            </w:pict>
          </mc:Fallback>
        </mc:AlternateContent>
      </w:r>
      <w:r w:rsidR="004635DB">
        <w:rPr>
          <w:noProof/>
          <w:szCs w:val="20"/>
        </w:rPr>
        <mc:AlternateContent>
          <mc:Choice Requires="wps">
            <w:drawing>
              <wp:anchor distT="0" distB="0" distL="114300" distR="114300" simplePos="0" relativeHeight="251676672" behindDoc="0" locked="0" layoutInCell="1" allowOverlap="1" wp14:anchorId="0DADF424" wp14:editId="657BBBF4">
                <wp:simplePos x="0" y="0"/>
                <wp:positionH relativeFrom="column">
                  <wp:posOffset>-906780</wp:posOffset>
                </wp:positionH>
                <wp:positionV relativeFrom="paragraph">
                  <wp:posOffset>-416560</wp:posOffset>
                </wp:positionV>
                <wp:extent cx="1257300" cy="342900"/>
                <wp:effectExtent l="0" t="2540" r="1905"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1F6" w:rsidRPr="005168AF" w:rsidRDefault="009D71F6" w:rsidP="009D71F6">
                            <w:pPr>
                              <w:spacing w:line="160" w:lineRule="exact"/>
                              <w:rPr>
                                <w:color w:val="FFFFFF"/>
                                <w:sz w:val="20"/>
                              </w:rPr>
                            </w:pPr>
                            <w:r w:rsidRPr="005168AF">
                              <w:rPr>
                                <w:color w:val="FFFFFF"/>
                                <w:sz w:val="20"/>
                              </w:rP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F424" id="Text Box 45" o:spid="_x0000_s1062" type="#_x0000_t202" style="position:absolute;margin-left:-71.4pt;margin-top:-32.8pt;width:99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iF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" filled="f" stroked="f">
                <v:textbox>
                  <w:txbxContent>
                    <w:p w:rsidR="009D71F6" w:rsidRPr="005168AF" w:rsidRDefault="009D71F6" w:rsidP="009D71F6">
                      <w:pPr>
                        <w:spacing w:line="160" w:lineRule="exact"/>
                        <w:rPr>
                          <w:color w:val="FFFFFF"/>
                          <w:sz w:val="20"/>
                        </w:rPr>
                      </w:pPr>
                      <w:r w:rsidRPr="005168AF">
                        <w:rPr>
                          <w:color w:val="FFFFFF"/>
                          <w:sz w:val="20"/>
                        </w:rPr>
                        <w:softHyphen/>
                      </w:r>
                    </w:p>
                  </w:txbxContent>
                </v:textbox>
              </v:shape>
            </w:pict>
          </mc:Fallback>
        </mc:AlternateContent>
      </w:r>
    </w:p>
    <w:sectPr w:rsidR="009D71F6" w:rsidSect="009D71F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w:altName w:val="Courier New"/>
    <w:charset w:val="00"/>
    <w:family w:val="auto"/>
    <w:pitch w:val="variable"/>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1773F"/>
    <w:multiLevelType w:val="hybridMultilevel"/>
    <w:tmpl w:val="E5F4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203E9"/>
    <w:multiLevelType w:val="hybridMultilevel"/>
    <w:tmpl w:val="6B0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A2D02"/>
    <w:multiLevelType w:val="hybridMultilevel"/>
    <w:tmpl w:val="DA90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33530"/>
    <w:multiLevelType w:val="hybridMultilevel"/>
    <w:tmpl w:val="EC56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352AD0"/>
    <w:multiLevelType w:val="hybridMultilevel"/>
    <w:tmpl w:val="32DA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455EBD"/>
    <w:multiLevelType w:val="hybridMultilevel"/>
    <w:tmpl w:val="33D00028"/>
    <w:lvl w:ilvl="0" w:tplc="62966838">
      <w:numFmt w:val="bullet"/>
      <w:pStyle w:val="BulletPoints"/>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AC3130"/>
    <w:multiLevelType w:val="hybridMultilevel"/>
    <w:tmpl w:val="7F8E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006604"/>
    <w:multiLevelType w:val="hybridMultilevel"/>
    <w:tmpl w:val="E1DE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8F272F"/>
    <w:multiLevelType w:val="hybridMultilevel"/>
    <w:tmpl w:val="BC361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B51CAF"/>
    <w:multiLevelType w:val="hybridMultilevel"/>
    <w:tmpl w:val="3FF06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2723A9"/>
    <w:multiLevelType w:val="hybridMultilevel"/>
    <w:tmpl w:val="6410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CD1E20"/>
    <w:multiLevelType w:val="hybridMultilevel"/>
    <w:tmpl w:val="EEA6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AB11E3"/>
    <w:multiLevelType w:val="hybridMultilevel"/>
    <w:tmpl w:val="BDB2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697D3E"/>
    <w:multiLevelType w:val="hybridMultilevel"/>
    <w:tmpl w:val="E9E4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8E31FC"/>
    <w:multiLevelType w:val="hybridMultilevel"/>
    <w:tmpl w:val="79088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F8193B"/>
    <w:multiLevelType w:val="hybridMultilevel"/>
    <w:tmpl w:val="57C8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8"/>
  </w:num>
  <w:num w:numId="4">
    <w:abstractNumId w:val="13"/>
  </w:num>
  <w:num w:numId="5">
    <w:abstractNumId w:val="7"/>
  </w:num>
  <w:num w:numId="6">
    <w:abstractNumId w:val="4"/>
  </w:num>
  <w:num w:numId="7">
    <w:abstractNumId w:val="12"/>
  </w:num>
  <w:num w:numId="8">
    <w:abstractNumId w:val="9"/>
  </w:num>
  <w:num w:numId="9">
    <w:abstractNumId w:val="15"/>
  </w:num>
  <w:num w:numId="10">
    <w:abstractNumId w:val="10"/>
  </w:num>
  <w:num w:numId="11">
    <w:abstractNumId w:val="3"/>
  </w:num>
  <w:num w:numId="12">
    <w:abstractNumId w:val="14"/>
  </w:num>
  <w:num w:numId="13">
    <w:abstractNumId w:val="0"/>
  </w:num>
  <w:num w:numId="14">
    <w:abstractNumId w:val="2"/>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isplayBackgroundShape/>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149"/>
    <w:rsid w:val="00092B45"/>
    <w:rsid w:val="00097A94"/>
    <w:rsid w:val="000A1C66"/>
    <w:rsid w:val="00107224"/>
    <w:rsid w:val="00262A3A"/>
    <w:rsid w:val="00270627"/>
    <w:rsid w:val="00273691"/>
    <w:rsid w:val="00281EDA"/>
    <w:rsid w:val="0032223D"/>
    <w:rsid w:val="00326065"/>
    <w:rsid w:val="00337BB5"/>
    <w:rsid w:val="00395F33"/>
    <w:rsid w:val="003B752A"/>
    <w:rsid w:val="003F746B"/>
    <w:rsid w:val="004135CB"/>
    <w:rsid w:val="004221FE"/>
    <w:rsid w:val="004635DB"/>
    <w:rsid w:val="00532DA7"/>
    <w:rsid w:val="00552149"/>
    <w:rsid w:val="0065566A"/>
    <w:rsid w:val="006928BD"/>
    <w:rsid w:val="006D7C96"/>
    <w:rsid w:val="00707097"/>
    <w:rsid w:val="00754DE9"/>
    <w:rsid w:val="008861F6"/>
    <w:rsid w:val="008E229F"/>
    <w:rsid w:val="0091685E"/>
    <w:rsid w:val="009D71F6"/>
    <w:rsid w:val="009E6347"/>
    <w:rsid w:val="009F7D86"/>
    <w:rsid w:val="00A569ED"/>
    <w:rsid w:val="00A85D51"/>
    <w:rsid w:val="00AB05E3"/>
    <w:rsid w:val="00AC3FC2"/>
    <w:rsid w:val="00AF277F"/>
    <w:rsid w:val="00B64B5C"/>
    <w:rsid w:val="00B95D8D"/>
    <w:rsid w:val="00BD0908"/>
    <w:rsid w:val="00C013F8"/>
    <w:rsid w:val="00D803C4"/>
    <w:rsid w:val="00DE2B13"/>
    <w:rsid w:val="00F227B9"/>
    <w:rsid w:val="00F60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E496827A-E442-4B37-8158-2416FB7B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FC2"/>
    <w:rPr>
      <w:sz w:val="24"/>
      <w:szCs w:val="24"/>
    </w:rPr>
  </w:style>
  <w:style w:type="paragraph" w:styleId="Heading1">
    <w:name w:val="heading 1"/>
    <w:basedOn w:val="Normal"/>
    <w:next w:val="Normal"/>
    <w:link w:val="Heading1Char"/>
    <w:qFormat/>
    <w:rsid w:val="00821E8C"/>
    <w:pPr>
      <w:keepNext/>
      <w:jc w:val="center"/>
      <w:outlineLvl w:val="0"/>
    </w:pPr>
    <w:rPr>
      <w:rFonts w:ascii="Times" w:eastAsia="Times" w:hAnsi="Times"/>
      <w:sz w:val="60"/>
      <w:szCs w:val="20"/>
    </w:rPr>
  </w:style>
  <w:style w:type="paragraph" w:styleId="Heading3">
    <w:name w:val="heading 3"/>
    <w:basedOn w:val="Normal"/>
    <w:next w:val="Normal"/>
    <w:link w:val="Heading3Char"/>
    <w:qFormat/>
    <w:rsid w:val="00821E8C"/>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1E8C"/>
    <w:rPr>
      <w:rFonts w:ascii="Times" w:eastAsia="Times" w:hAnsi="Times"/>
      <w:color w:val="411D0E"/>
      <w:sz w:val="20"/>
      <w:szCs w:val="20"/>
    </w:rPr>
  </w:style>
  <w:style w:type="paragraph" w:styleId="BodyText2">
    <w:name w:val="Body Text 2"/>
    <w:basedOn w:val="Normal"/>
    <w:link w:val="BodyText2Char"/>
    <w:rsid w:val="00821E8C"/>
    <w:pPr>
      <w:spacing w:line="360" w:lineRule="auto"/>
      <w:jc w:val="center"/>
    </w:pPr>
    <w:rPr>
      <w:rFonts w:ascii="Times" w:eastAsia="Times" w:hAnsi="Times"/>
      <w:b/>
      <w:color w:val="411D0E"/>
      <w:sz w:val="28"/>
      <w:szCs w:val="20"/>
    </w:rPr>
  </w:style>
  <w:style w:type="paragraph" w:customStyle="1" w:styleId="HEADLINEGOESHERE01">
    <w:name w:val="HEADLINE GOES HERE 01"/>
    <w:basedOn w:val="Heading1"/>
    <w:link w:val="HEADLINEGOESHERE01Char"/>
    <w:qFormat/>
    <w:rsid w:val="00AC3FC2"/>
    <w:rPr>
      <w:b/>
      <w:smallCaps/>
      <w:color w:val="FFFFFF"/>
      <w:sz w:val="72"/>
    </w:rPr>
  </w:style>
  <w:style w:type="paragraph" w:customStyle="1" w:styleId="MONTHYEAR">
    <w:name w:val="MONTH YEAR"/>
    <w:basedOn w:val="Heading3"/>
    <w:link w:val="MONTHYEARChar"/>
    <w:qFormat/>
    <w:rsid w:val="00AC3FC2"/>
    <w:pPr>
      <w:spacing w:line="160" w:lineRule="exact"/>
      <w:ind w:left="-547" w:right="-576"/>
    </w:pPr>
    <w:rPr>
      <w:smallCaps/>
      <w:color w:val="FFFFFF"/>
      <w:sz w:val="20"/>
    </w:rPr>
  </w:style>
  <w:style w:type="character" w:customStyle="1" w:styleId="Heading1Char">
    <w:name w:val="Heading 1 Char"/>
    <w:basedOn w:val="DefaultParagraphFont"/>
    <w:link w:val="Heading1"/>
    <w:rsid w:val="00AC3FC2"/>
    <w:rPr>
      <w:rFonts w:ascii="Times" w:eastAsia="Times" w:hAnsi="Times"/>
      <w:sz w:val="60"/>
    </w:rPr>
  </w:style>
  <w:style w:type="character" w:customStyle="1" w:styleId="HEADLINEGOESHERE01Char">
    <w:name w:val="HEADLINE GOES HERE 01 Char"/>
    <w:basedOn w:val="Heading1Char"/>
    <w:link w:val="HEADLINEGOESHERE01"/>
    <w:rsid w:val="00AC3FC2"/>
    <w:rPr>
      <w:rFonts w:ascii="Times" w:eastAsia="Times" w:hAnsi="Times"/>
      <w:b/>
      <w:smallCaps/>
      <w:color w:val="FFFFFF"/>
      <w:sz w:val="72"/>
    </w:rPr>
  </w:style>
  <w:style w:type="paragraph" w:customStyle="1" w:styleId="VOLUMEISSUE">
    <w:name w:val="VOLUME # ISSUE #"/>
    <w:basedOn w:val="Heading3"/>
    <w:link w:val="VOLUMEISSUEChar"/>
    <w:qFormat/>
    <w:rsid w:val="00AC3FC2"/>
    <w:pPr>
      <w:spacing w:line="160" w:lineRule="exact"/>
      <w:ind w:left="-547" w:right="-576"/>
    </w:pPr>
    <w:rPr>
      <w:smallCaps/>
      <w:color w:val="FFFFFF"/>
      <w:sz w:val="20"/>
    </w:rPr>
  </w:style>
  <w:style w:type="character" w:customStyle="1" w:styleId="Heading3Char">
    <w:name w:val="Heading 3 Char"/>
    <w:basedOn w:val="DefaultParagraphFont"/>
    <w:link w:val="Heading3"/>
    <w:rsid w:val="00AC3FC2"/>
    <w:rPr>
      <w:rFonts w:ascii="Times" w:eastAsia="Times" w:hAnsi="Times"/>
      <w:color w:val="411D0E"/>
      <w:sz w:val="34"/>
    </w:rPr>
  </w:style>
  <w:style w:type="character" w:customStyle="1" w:styleId="MONTHYEARChar">
    <w:name w:val="MONTH YEAR Char"/>
    <w:basedOn w:val="Heading3Char"/>
    <w:link w:val="MONTHYEAR"/>
    <w:rsid w:val="00AC3FC2"/>
    <w:rPr>
      <w:rFonts w:ascii="Times" w:eastAsia="Times" w:hAnsi="Times"/>
      <w:color w:val="411D0E"/>
      <w:sz w:val="34"/>
    </w:rPr>
  </w:style>
  <w:style w:type="paragraph" w:customStyle="1" w:styleId="CALLOUT">
    <w:name w:val="CALL OUT"/>
    <w:basedOn w:val="Normal"/>
    <w:link w:val="CALLOUTChar"/>
    <w:qFormat/>
    <w:rsid w:val="00AC3FC2"/>
    <w:pPr>
      <w:jc w:val="center"/>
    </w:pPr>
    <w:rPr>
      <w:rFonts w:ascii="Times" w:hAnsi="Times"/>
      <w:b/>
      <w:smallCaps/>
      <w:color w:val="FFFFFF"/>
      <w:sz w:val="28"/>
    </w:rPr>
  </w:style>
  <w:style w:type="character" w:customStyle="1" w:styleId="VOLUMEISSUEChar">
    <w:name w:val="VOLUME # ISSUE # Char"/>
    <w:basedOn w:val="Heading3Char"/>
    <w:link w:val="VOLUMEISSUE"/>
    <w:rsid w:val="00AC3FC2"/>
    <w:rPr>
      <w:rFonts w:ascii="Times" w:eastAsia="Times" w:hAnsi="Times"/>
      <w:smallCaps/>
      <w:color w:val="FFFFFF"/>
      <w:sz w:val="34"/>
    </w:rPr>
  </w:style>
  <w:style w:type="paragraph" w:customStyle="1" w:styleId="SUBHEAD01">
    <w:name w:val="SUBHEAD 01"/>
    <w:basedOn w:val="Normal"/>
    <w:link w:val="SUBHEAD01Char"/>
    <w:qFormat/>
    <w:rsid w:val="00AC3FC2"/>
    <w:rPr>
      <w:color w:val="1C3751"/>
      <w:sz w:val="36"/>
    </w:rPr>
  </w:style>
  <w:style w:type="character" w:customStyle="1" w:styleId="CALLOUTChar">
    <w:name w:val="CALL OUT Char"/>
    <w:basedOn w:val="DefaultParagraphFont"/>
    <w:link w:val="CALLOUT"/>
    <w:rsid w:val="00AC3FC2"/>
    <w:rPr>
      <w:rFonts w:ascii="Times" w:hAnsi="Times"/>
      <w:b/>
      <w:smallCaps/>
      <w:color w:val="FFFFFF"/>
      <w:sz w:val="28"/>
      <w:szCs w:val="24"/>
    </w:rPr>
  </w:style>
  <w:style w:type="paragraph" w:customStyle="1" w:styleId="BodyText01">
    <w:name w:val="Body Text 01"/>
    <w:basedOn w:val="BodyText"/>
    <w:link w:val="BodyText01Char"/>
    <w:qFormat/>
    <w:rsid w:val="00AC3FC2"/>
    <w:rPr>
      <w:color w:val="333333"/>
    </w:rPr>
  </w:style>
  <w:style w:type="character" w:customStyle="1" w:styleId="SUBHEAD01Char">
    <w:name w:val="SUBHEAD 01 Char"/>
    <w:basedOn w:val="DefaultParagraphFont"/>
    <w:link w:val="SUBHEAD01"/>
    <w:rsid w:val="00AC3FC2"/>
    <w:rPr>
      <w:color w:val="1C3751"/>
      <w:sz w:val="36"/>
      <w:szCs w:val="24"/>
    </w:rPr>
  </w:style>
  <w:style w:type="paragraph" w:customStyle="1" w:styleId="placephotohere">
    <w:name w:val="place photo here"/>
    <w:basedOn w:val="Normal"/>
    <w:link w:val="placephotohereChar"/>
    <w:qFormat/>
    <w:rsid w:val="00AC3FC2"/>
    <w:pPr>
      <w:jc w:val="center"/>
    </w:pPr>
    <w:rPr>
      <w:sz w:val="18"/>
    </w:rPr>
  </w:style>
  <w:style w:type="character" w:customStyle="1" w:styleId="BodyTextChar">
    <w:name w:val="Body Text Char"/>
    <w:basedOn w:val="DefaultParagraphFont"/>
    <w:link w:val="BodyText"/>
    <w:rsid w:val="00AC3FC2"/>
    <w:rPr>
      <w:rFonts w:ascii="Times" w:eastAsia="Times" w:hAnsi="Times"/>
      <w:color w:val="411D0E"/>
    </w:rPr>
  </w:style>
  <w:style w:type="character" w:customStyle="1" w:styleId="BodyText01Char">
    <w:name w:val="Body Text 01 Char"/>
    <w:basedOn w:val="BodyTextChar"/>
    <w:link w:val="BodyText01"/>
    <w:rsid w:val="00AC3FC2"/>
    <w:rPr>
      <w:rFonts w:ascii="Times" w:eastAsia="Times" w:hAnsi="Times"/>
      <w:color w:val="333333"/>
    </w:rPr>
  </w:style>
  <w:style w:type="paragraph" w:customStyle="1" w:styleId="Writecaptions01">
    <w:name w:val="Write captions 01"/>
    <w:basedOn w:val="Normal"/>
    <w:link w:val="Writecaptions01Char"/>
    <w:qFormat/>
    <w:rsid w:val="00AC3FC2"/>
    <w:pPr>
      <w:spacing w:line="180" w:lineRule="exact"/>
    </w:pPr>
    <w:rPr>
      <w:rFonts w:ascii="Times" w:hAnsi="Times"/>
      <w:b/>
      <w:color w:val="FFFFFF"/>
      <w:sz w:val="16"/>
    </w:rPr>
  </w:style>
  <w:style w:type="character" w:customStyle="1" w:styleId="placephotohereChar">
    <w:name w:val="place photo here Char"/>
    <w:basedOn w:val="DefaultParagraphFont"/>
    <w:link w:val="placephotohere"/>
    <w:rsid w:val="00AC3FC2"/>
    <w:rPr>
      <w:sz w:val="18"/>
      <w:szCs w:val="24"/>
    </w:rPr>
  </w:style>
  <w:style w:type="paragraph" w:customStyle="1" w:styleId="SPECIALPOINTS01">
    <w:name w:val="SPECIAL POINTS 01"/>
    <w:basedOn w:val="BodyText2"/>
    <w:link w:val="SPECIALPOINTSChar"/>
    <w:qFormat/>
    <w:rsid w:val="00AC3FC2"/>
    <w:pPr>
      <w:spacing w:line="200" w:lineRule="exact"/>
      <w:ind w:left="720" w:hanging="720"/>
      <w:jc w:val="left"/>
    </w:pPr>
    <w:rPr>
      <w:caps/>
      <w:color w:val="FFFFFF"/>
      <w:sz w:val="20"/>
    </w:rPr>
  </w:style>
  <w:style w:type="character" w:customStyle="1" w:styleId="Writecaptions01Char">
    <w:name w:val="Write captions 01 Char"/>
    <w:basedOn w:val="DefaultParagraphFont"/>
    <w:link w:val="Writecaptions01"/>
    <w:rsid w:val="00AC3FC2"/>
    <w:rPr>
      <w:rFonts w:ascii="Times" w:hAnsi="Times"/>
      <w:b/>
      <w:color w:val="FFFFFF"/>
      <w:sz w:val="16"/>
      <w:szCs w:val="24"/>
    </w:rPr>
  </w:style>
  <w:style w:type="paragraph" w:customStyle="1" w:styleId="BodyText02">
    <w:name w:val="Body Text 02"/>
    <w:basedOn w:val="BodyText"/>
    <w:link w:val="BodyText02Char"/>
    <w:qFormat/>
    <w:rsid w:val="00AC3FC2"/>
    <w:rPr>
      <w:color w:val="FFFFFF"/>
    </w:rPr>
  </w:style>
  <w:style w:type="character" w:customStyle="1" w:styleId="BodyText2Char">
    <w:name w:val="Body Text 2 Char"/>
    <w:basedOn w:val="DefaultParagraphFont"/>
    <w:link w:val="BodyText2"/>
    <w:rsid w:val="00AC3FC2"/>
    <w:rPr>
      <w:rFonts w:ascii="Times" w:eastAsia="Times" w:hAnsi="Times"/>
      <w:b/>
      <w:color w:val="411D0E"/>
      <w:sz w:val="28"/>
    </w:rPr>
  </w:style>
  <w:style w:type="character" w:customStyle="1" w:styleId="SPECIALPOINTSChar">
    <w:name w:val="SPECIAL POINTS Char"/>
    <w:basedOn w:val="BodyText2Char"/>
    <w:link w:val="SPECIALPOINTS01"/>
    <w:rsid w:val="00AC3FC2"/>
    <w:rPr>
      <w:rFonts w:ascii="Times" w:eastAsia="Times" w:hAnsi="Times"/>
      <w:b/>
      <w:color w:val="411D0E"/>
      <w:sz w:val="28"/>
    </w:rPr>
  </w:style>
  <w:style w:type="paragraph" w:customStyle="1" w:styleId="Placelogo">
    <w:name w:val="Place logo"/>
    <w:basedOn w:val="BodyText2"/>
    <w:link w:val="PlacelogoChar"/>
    <w:qFormat/>
    <w:rsid w:val="00AC3FC2"/>
    <w:pPr>
      <w:spacing w:line="160" w:lineRule="exact"/>
      <w:ind w:left="720" w:hanging="720"/>
    </w:pPr>
    <w:rPr>
      <w:color w:val="FFFFFF"/>
      <w:sz w:val="16"/>
    </w:rPr>
  </w:style>
  <w:style w:type="character" w:customStyle="1" w:styleId="BodyText02Char">
    <w:name w:val="Body Text 02 Char"/>
    <w:basedOn w:val="BodyTextChar"/>
    <w:link w:val="BodyText02"/>
    <w:rsid w:val="00AC3FC2"/>
    <w:rPr>
      <w:rFonts w:ascii="Times" w:eastAsia="Times" w:hAnsi="Times"/>
      <w:color w:val="FFFFFF"/>
    </w:rPr>
  </w:style>
  <w:style w:type="paragraph" w:customStyle="1" w:styleId="Address">
    <w:name w:val="Address"/>
    <w:basedOn w:val="BodyText2"/>
    <w:link w:val="AddressChar"/>
    <w:qFormat/>
    <w:rsid w:val="00AC3FC2"/>
    <w:pPr>
      <w:spacing w:line="200" w:lineRule="exact"/>
      <w:ind w:left="720" w:hanging="720"/>
    </w:pPr>
    <w:rPr>
      <w:color w:val="FFFFFF"/>
      <w:sz w:val="20"/>
    </w:rPr>
  </w:style>
  <w:style w:type="character" w:customStyle="1" w:styleId="PlacelogoChar">
    <w:name w:val="Place logo Char"/>
    <w:basedOn w:val="BodyText2Char"/>
    <w:link w:val="Placelogo"/>
    <w:rsid w:val="00AC3FC2"/>
    <w:rPr>
      <w:rFonts w:ascii="Times" w:eastAsia="Times" w:hAnsi="Times"/>
      <w:b/>
      <w:color w:val="FFFFFF"/>
      <w:sz w:val="16"/>
    </w:rPr>
  </w:style>
  <w:style w:type="paragraph" w:customStyle="1" w:styleId="INSERTCOMPANYNAMEHERE">
    <w:name w:val="INSERT COMPANY NAME HERE"/>
    <w:basedOn w:val="BodyText2"/>
    <w:link w:val="INSERTCOMPANYNAMEHEREChar"/>
    <w:qFormat/>
    <w:rsid w:val="00AC3FC2"/>
    <w:pPr>
      <w:spacing w:line="240" w:lineRule="auto"/>
      <w:ind w:left="720" w:hanging="720"/>
    </w:pPr>
    <w:rPr>
      <w:smallCaps/>
      <w:color w:val="FFFFFF"/>
      <w:sz w:val="36"/>
    </w:rPr>
  </w:style>
  <w:style w:type="character" w:customStyle="1" w:styleId="AddressChar">
    <w:name w:val="Address Char"/>
    <w:basedOn w:val="BodyText2Char"/>
    <w:link w:val="Address"/>
    <w:rsid w:val="00AC3FC2"/>
    <w:rPr>
      <w:rFonts w:ascii="Times" w:eastAsia="Times" w:hAnsi="Times"/>
      <w:b/>
      <w:color w:val="FFFFFF"/>
      <w:sz w:val="28"/>
    </w:rPr>
  </w:style>
  <w:style w:type="paragraph" w:customStyle="1" w:styleId="SUBHEAD02">
    <w:name w:val="SUBHEAD 02"/>
    <w:basedOn w:val="BodyText2"/>
    <w:link w:val="SUBHEAD02Char"/>
    <w:qFormat/>
    <w:rsid w:val="00AC3FC2"/>
    <w:pPr>
      <w:spacing w:line="280" w:lineRule="exact"/>
      <w:ind w:left="720" w:hanging="720"/>
      <w:jc w:val="left"/>
    </w:pPr>
    <w:rPr>
      <w:b w:val="0"/>
      <w:smallCaps/>
      <w:color w:val="1C3751"/>
      <w:sz w:val="32"/>
    </w:rPr>
  </w:style>
  <w:style w:type="character" w:customStyle="1" w:styleId="INSERTCOMPANYNAMEHEREChar">
    <w:name w:val="INSERT COMPANY NAME HERE Char"/>
    <w:basedOn w:val="BodyText2Char"/>
    <w:link w:val="INSERTCOMPANYNAMEHERE"/>
    <w:rsid w:val="00AC3FC2"/>
    <w:rPr>
      <w:rFonts w:ascii="Times" w:eastAsia="Times" w:hAnsi="Times"/>
      <w:b/>
      <w:smallCaps/>
      <w:color w:val="FFFFFF"/>
      <w:sz w:val="36"/>
    </w:rPr>
  </w:style>
  <w:style w:type="paragraph" w:customStyle="1" w:styleId="BodyText03">
    <w:name w:val="Body Text 03"/>
    <w:basedOn w:val="BodyText"/>
    <w:link w:val="BodyText03Char"/>
    <w:qFormat/>
    <w:rsid w:val="00AC3FC2"/>
    <w:rPr>
      <w:color w:val="333333"/>
    </w:rPr>
  </w:style>
  <w:style w:type="character" w:customStyle="1" w:styleId="SUBHEAD02Char">
    <w:name w:val="SUBHEAD 02 Char"/>
    <w:basedOn w:val="DefaultParagraphFont"/>
    <w:link w:val="SUBHEAD02"/>
    <w:rsid w:val="00AC3FC2"/>
    <w:rPr>
      <w:rFonts w:ascii="Times" w:eastAsia="Times" w:hAnsi="Times"/>
      <w:smallCaps/>
      <w:color w:val="1C3751"/>
      <w:sz w:val="32"/>
    </w:rPr>
  </w:style>
  <w:style w:type="paragraph" w:customStyle="1" w:styleId="Writecaptions02">
    <w:name w:val="Write captions 02"/>
    <w:basedOn w:val="Normal"/>
    <w:link w:val="Writecaptions02Char"/>
    <w:qFormat/>
    <w:rsid w:val="00AC3FC2"/>
    <w:pPr>
      <w:spacing w:line="180" w:lineRule="exact"/>
    </w:pPr>
    <w:rPr>
      <w:rFonts w:ascii="Times" w:hAnsi="Times"/>
      <w:color w:val="00467F"/>
      <w:sz w:val="16"/>
    </w:rPr>
  </w:style>
  <w:style w:type="character" w:customStyle="1" w:styleId="BodyText03Char">
    <w:name w:val="Body Text 03 Char"/>
    <w:basedOn w:val="BodyTextChar"/>
    <w:link w:val="BodyText03"/>
    <w:rsid w:val="00AC3FC2"/>
    <w:rPr>
      <w:rFonts w:ascii="Times" w:eastAsia="Times" w:hAnsi="Times"/>
      <w:color w:val="333333"/>
    </w:rPr>
  </w:style>
  <w:style w:type="paragraph" w:customStyle="1" w:styleId="SPECIALPOINTS02">
    <w:name w:val="SPECIAL POINTS 02"/>
    <w:basedOn w:val="BodyText2"/>
    <w:link w:val="SPECIALPOINTS02Char"/>
    <w:qFormat/>
    <w:rsid w:val="00AC3FC2"/>
    <w:pPr>
      <w:spacing w:line="200" w:lineRule="exact"/>
      <w:ind w:left="720" w:hanging="720"/>
      <w:jc w:val="left"/>
    </w:pPr>
    <w:rPr>
      <w:caps/>
      <w:color w:val="1C3751"/>
      <w:sz w:val="20"/>
    </w:rPr>
  </w:style>
  <w:style w:type="character" w:customStyle="1" w:styleId="Writecaptions02Char">
    <w:name w:val="Write captions 02 Char"/>
    <w:basedOn w:val="DefaultParagraphFont"/>
    <w:link w:val="Writecaptions02"/>
    <w:rsid w:val="00AC3FC2"/>
    <w:rPr>
      <w:rFonts w:ascii="Times" w:hAnsi="Times"/>
      <w:color w:val="00467F"/>
      <w:sz w:val="16"/>
      <w:szCs w:val="24"/>
    </w:rPr>
  </w:style>
  <w:style w:type="paragraph" w:customStyle="1" w:styleId="BulletPoints">
    <w:name w:val="Bullet Points"/>
    <w:basedOn w:val="Normal"/>
    <w:link w:val="BulletPointsChar"/>
    <w:qFormat/>
    <w:rsid w:val="009E6347"/>
    <w:pPr>
      <w:numPr>
        <w:numId w:val="2"/>
      </w:numPr>
      <w:spacing w:before="120" w:after="120" w:line="200" w:lineRule="exact"/>
      <w:ind w:left="187" w:hanging="187"/>
    </w:pPr>
    <w:rPr>
      <w:rFonts w:ascii="Times" w:hAnsi="Times"/>
      <w:color w:val="1C3751"/>
      <w:sz w:val="18"/>
    </w:rPr>
  </w:style>
  <w:style w:type="character" w:customStyle="1" w:styleId="SPECIALPOINTS02Char">
    <w:name w:val="SPECIAL POINTS 02 Char"/>
    <w:basedOn w:val="BodyText2Char"/>
    <w:link w:val="SPECIALPOINTS02"/>
    <w:rsid w:val="00AC3FC2"/>
    <w:rPr>
      <w:rFonts w:ascii="Times" w:eastAsia="Times" w:hAnsi="Times"/>
      <w:b/>
      <w:caps/>
      <w:color w:val="1C3751"/>
      <w:sz w:val="28"/>
    </w:rPr>
  </w:style>
  <w:style w:type="paragraph" w:customStyle="1" w:styleId="jargon">
    <w:name w:val="jargon"/>
    <w:basedOn w:val="Normal"/>
    <w:link w:val="jargonChar"/>
    <w:qFormat/>
    <w:rsid w:val="009E6347"/>
    <w:pPr>
      <w:jc w:val="center"/>
    </w:pPr>
    <w:rPr>
      <w:rFonts w:ascii="Times" w:hAnsi="Times"/>
      <w:i/>
      <w:color w:val="FFDE78"/>
      <w:sz w:val="36"/>
      <w:szCs w:val="28"/>
    </w:rPr>
  </w:style>
  <w:style w:type="character" w:customStyle="1" w:styleId="BulletPointsChar">
    <w:name w:val="Bullet Points Char"/>
    <w:basedOn w:val="DefaultParagraphFont"/>
    <w:link w:val="BulletPoints"/>
    <w:rsid w:val="009E6347"/>
    <w:rPr>
      <w:rFonts w:ascii="Times" w:hAnsi="Times"/>
      <w:color w:val="1C3751"/>
      <w:sz w:val="18"/>
      <w:szCs w:val="24"/>
    </w:rPr>
  </w:style>
  <w:style w:type="paragraph" w:customStyle="1" w:styleId="Titleofyournewsletter">
    <w:name w:val="Title of your newsletter"/>
    <w:basedOn w:val="Heading1"/>
    <w:link w:val="TitleofyournewsletterChar"/>
    <w:qFormat/>
    <w:rsid w:val="009D71F6"/>
    <w:rPr>
      <w:b/>
      <w:color w:val="FFFFFF"/>
      <w:sz w:val="44"/>
    </w:rPr>
  </w:style>
  <w:style w:type="character" w:customStyle="1" w:styleId="jargonChar">
    <w:name w:val="jargon Char"/>
    <w:basedOn w:val="DefaultParagraphFont"/>
    <w:link w:val="jargon"/>
    <w:rsid w:val="009E6347"/>
    <w:rPr>
      <w:rFonts w:ascii="Times" w:hAnsi="Times"/>
      <w:i/>
      <w:color w:val="FFDE78"/>
      <w:sz w:val="36"/>
      <w:szCs w:val="28"/>
    </w:rPr>
  </w:style>
  <w:style w:type="paragraph" w:customStyle="1" w:styleId="BodyText04">
    <w:name w:val="Body Text 04"/>
    <w:basedOn w:val="Normal"/>
    <w:link w:val="BodyText04Char"/>
    <w:qFormat/>
    <w:rsid w:val="009D71F6"/>
    <w:rPr>
      <w:rFonts w:ascii="Times" w:hAnsi="Times"/>
      <w:i/>
    </w:rPr>
  </w:style>
  <w:style w:type="character" w:customStyle="1" w:styleId="TitleofyournewsletterChar">
    <w:name w:val="Title of your newsletter Char"/>
    <w:basedOn w:val="Heading1Char"/>
    <w:link w:val="Titleofyournewsletter"/>
    <w:rsid w:val="009D71F6"/>
    <w:rPr>
      <w:rFonts w:ascii="Times" w:eastAsia="Times" w:hAnsi="Times"/>
      <w:b/>
      <w:color w:val="FFFFFF"/>
      <w:sz w:val="44"/>
    </w:rPr>
  </w:style>
  <w:style w:type="paragraph" w:customStyle="1" w:styleId="SHIPPING">
    <w:name w:val="SHIPPING"/>
    <w:basedOn w:val="Normal"/>
    <w:link w:val="SHIPPINGChar"/>
    <w:qFormat/>
    <w:rsid w:val="009D71F6"/>
    <w:pPr>
      <w:jc w:val="center"/>
    </w:pPr>
    <w:rPr>
      <w:rFonts w:ascii="Times" w:hAnsi="Times"/>
      <w:b/>
      <w:sz w:val="20"/>
    </w:rPr>
  </w:style>
  <w:style w:type="character" w:customStyle="1" w:styleId="BodyText04Char">
    <w:name w:val="Body Text 04 Char"/>
    <w:basedOn w:val="DefaultParagraphFont"/>
    <w:link w:val="BodyText04"/>
    <w:rsid w:val="009D71F6"/>
    <w:rPr>
      <w:rFonts w:ascii="Times" w:hAnsi="Times"/>
      <w:i/>
      <w:sz w:val="24"/>
      <w:szCs w:val="24"/>
    </w:rPr>
  </w:style>
  <w:style w:type="paragraph" w:customStyle="1" w:styleId="SHIPPINGADDRESS">
    <w:name w:val="SHIPPING ADDRESS"/>
    <w:basedOn w:val="Normal"/>
    <w:link w:val="SHIPPINGADDRESSChar"/>
    <w:qFormat/>
    <w:rsid w:val="009D71F6"/>
    <w:pPr>
      <w:jc w:val="center"/>
    </w:pPr>
    <w:rPr>
      <w:rFonts w:ascii="Times" w:hAnsi="Times"/>
      <w:sz w:val="20"/>
    </w:rPr>
  </w:style>
  <w:style w:type="character" w:customStyle="1" w:styleId="SHIPPINGChar">
    <w:name w:val="SHIPPING Char"/>
    <w:basedOn w:val="DefaultParagraphFont"/>
    <w:link w:val="SHIPPING"/>
    <w:rsid w:val="009D71F6"/>
    <w:rPr>
      <w:rFonts w:ascii="Times" w:hAnsi="Times"/>
      <w:b/>
      <w:szCs w:val="24"/>
    </w:rPr>
  </w:style>
  <w:style w:type="paragraph" w:customStyle="1" w:styleId="YOURCOMPANYNAME">
    <w:name w:val="YOUR COMPANY NAME"/>
    <w:basedOn w:val="Normal"/>
    <w:link w:val="YOURCOMPANYNAMEChar"/>
    <w:qFormat/>
    <w:rsid w:val="009D71F6"/>
    <w:rPr>
      <w:rFonts w:ascii="Times" w:hAnsi="Times"/>
      <w:b/>
      <w:sz w:val="20"/>
    </w:rPr>
  </w:style>
  <w:style w:type="character" w:customStyle="1" w:styleId="SHIPPINGADDRESSChar">
    <w:name w:val="SHIPPING ADDRESS Char"/>
    <w:basedOn w:val="DefaultParagraphFont"/>
    <w:link w:val="SHIPPINGADDRESS"/>
    <w:rsid w:val="009D71F6"/>
    <w:rPr>
      <w:rFonts w:ascii="Times" w:hAnsi="Times"/>
      <w:szCs w:val="24"/>
    </w:rPr>
  </w:style>
  <w:style w:type="paragraph" w:customStyle="1" w:styleId="Address01">
    <w:name w:val="Address 01"/>
    <w:basedOn w:val="Normal"/>
    <w:link w:val="Address01Char"/>
    <w:qFormat/>
    <w:rsid w:val="009D71F6"/>
    <w:rPr>
      <w:rFonts w:ascii="Times" w:hAnsi="Times"/>
      <w:sz w:val="20"/>
    </w:rPr>
  </w:style>
  <w:style w:type="character" w:customStyle="1" w:styleId="YOURCOMPANYNAMEChar">
    <w:name w:val="YOUR COMPANY NAME Char"/>
    <w:basedOn w:val="DefaultParagraphFont"/>
    <w:link w:val="YOURCOMPANYNAME"/>
    <w:rsid w:val="009D71F6"/>
    <w:rPr>
      <w:rFonts w:ascii="Times" w:hAnsi="Times"/>
      <w:b/>
      <w:szCs w:val="24"/>
    </w:rPr>
  </w:style>
  <w:style w:type="paragraph" w:styleId="BalloonText">
    <w:name w:val="Balloon Text"/>
    <w:basedOn w:val="Normal"/>
    <w:link w:val="BalloonTextChar"/>
    <w:uiPriority w:val="99"/>
    <w:semiHidden/>
    <w:unhideWhenUsed/>
    <w:rsid w:val="00532DA7"/>
    <w:rPr>
      <w:rFonts w:ascii="Segoe UI" w:hAnsi="Segoe UI" w:cs="Segoe UI"/>
      <w:sz w:val="18"/>
      <w:szCs w:val="18"/>
    </w:rPr>
  </w:style>
  <w:style w:type="character" w:customStyle="1" w:styleId="Address01Char">
    <w:name w:val="Address 01 Char"/>
    <w:basedOn w:val="DefaultParagraphFont"/>
    <w:link w:val="Address01"/>
    <w:rsid w:val="009D71F6"/>
    <w:rPr>
      <w:rFonts w:ascii="Times" w:hAnsi="Times"/>
      <w:szCs w:val="24"/>
    </w:rPr>
  </w:style>
  <w:style w:type="character" w:customStyle="1" w:styleId="BalloonTextChar">
    <w:name w:val="Balloon Text Char"/>
    <w:basedOn w:val="DefaultParagraphFont"/>
    <w:link w:val="BalloonText"/>
    <w:uiPriority w:val="99"/>
    <w:semiHidden/>
    <w:rsid w:val="00532D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4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60.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AppData\Roaming\Microsoft\Templates\Newsletter%20(Legal%20Traditional%20design,%204%20pag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(Legal Traditional design, 4 pages)</Template>
  <TotalTime>8698</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Sixtoes</dc:creator>
  <cp:keywords/>
  <dc:description/>
  <cp:lastModifiedBy>William Sixtoes</cp:lastModifiedBy>
  <cp:revision>7</cp:revision>
  <cp:lastPrinted>2014-03-04T18:10:00Z</cp:lastPrinted>
  <dcterms:created xsi:type="dcterms:W3CDTF">2014-02-26T17:37:00Z</dcterms:created>
  <dcterms:modified xsi:type="dcterms:W3CDTF">2014-04-30T19:45:00Z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TC103788049990</vt:lpwstr>
  </property>
</Properties>
</file>